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D68C33FE285447C6B2F9560B3F521258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7EED0880A22F43AF82D0EEF2BB4EEA70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Luis  Fernanado, Bolaños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-517702237"/>
          <w:placeholder>
            <w:docPart w:val="D850D4C223A141B396AF110E954829F8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60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B17BD849715E4C8783623E3E9CC8CCD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4694BEFC77DF40C1B8F875F22A5633DB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1363932440"/>
          <w:placeholder>
            <w:docPart w:val="8C2C8D8D5AA446AE8A400458D1A071AA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445352481"/>
        <w:placeholder>
          <w:docPart w:val="5765DC689CC144928C3D7932ADC7F4A9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Ana Maria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1598983387"/>
          <w:placeholder>
            <w:docPart w:val="E0E7D2FA7188407982FACE7B42A83E0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80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490916549"/>
            <w:placeholder>
              <w:docPart w:val="4022D82F17C1471E84212E3B8ADFF42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069919285"/>
            <w:placeholder>
              <w:docPart w:val="20319E51791F462382E5383AC679078F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908197927"/>
          <w:placeholder>
            <w:docPart w:val="2E7433E4470A4B13B7C5EF0790A6B6ED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313221996"/>
        <w:placeholder>
          <w:docPart w:val="AB3EFDDCCF464A618A94B4430D59864E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Raúl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-2030794037"/>
          <w:placeholder>
            <w:docPart w:val="3912D7244F9E4D4F8A02CBC8F44E0CD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52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-647444555"/>
            <w:placeholder>
              <w:docPart w:val="C43B759BBD084CD7BE20AEE5DEE52B55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977986409"/>
            <w:placeholder>
              <w:docPart w:val="8114984196E94598AC5D6817AAA51C3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925298718"/>
          <w:placeholder>
            <w:docPart w:val="E7E8336D0D5147DDA404FCEC53BB2C59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699675620"/>
        <w:placeholder>
          <w:docPart w:val="BD211FE6806E4A6C9CE6FA1977B0B42A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José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-237406444"/>
          <w:placeholder>
            <w:docPart w:val="CB1C16F7F5754F24815678A9E9584E6A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30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-1732386246"/>
            <w:placeholder>
              <w:docPart w:val="8A41E260244A4EC2A9C699C156041B37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700898308"/>
            <w:placeholder>
              <w:docPart w:val="DF4CC083EDB2422BB4A7549F2742D940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2073612821"/>
          <w:placeholder>
            <w:docPart w:val="D728A5FB2B234209BA69F203E506CB45"/>
          </w:placeholder>
          <w:temporary/>
          <w:showingPlcHdr/>
          <w15:appearance w15:val="hidden"/>
        </w:sdtPr>
        <w:sdtContent>
          <w:bookmarkStart w:id="0" w:name="_GoBack"/>
          <w:r w:rsidRPr="00467257">
            <w:rPr>
              <w:lang w:bidi="es-ES"/>
            </w:rPr>
            <w:t>El mejor del mundo</w:t>
          </w:r>
          <w:bookmarkEnd w:id="0"/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418946793"/>
        <w:placeholder>
          <w:docPart w:val="4E545BF325684243A534B102D481E74D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Ernesto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-11992718"/>
          <w:placeholder>
            <w:docPart w:val="91634B7C26E74F0D832C45141F822C1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78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-1189056145"/>
            <w:placeholder>
              <w:docPart w:val="CEC0E7AAE2124675A213B4BF4355CCF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26031779"/>
            <w:placeholder>
              <w:docPart w:val="527542E56DF945C6816E79DC98D514F2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0D7CF9">
      <w:pPr>
        <w:pStyle w:val="Subttulo"/>
        <w:ind w:left="900"/>
      </w:pPr>
      <w:sdt>
        <w:sdtPr>
          <w:alias w:val="Escriba el subtítulo:"/>
          <w:tag w:val="Escriba el subtítulo:"/>
          <w:id w:val="-1942449102"/>
          <w:placeholder>
            <w:docPart w:val="BE47DB1684B544109A0874434D26DE76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C15184" w:rsidRPr="00FC3744" w:rsidRDefault="00C15184" w:rsidP="000D7CF9">
      <w:pPr>
        <w:pStyle w:val="Puesto"/>
        <w:ind w:left="900"/>
        <w:rPr>
          <w:sz w:val="110"/>
          <w:szCs w:val="110"/>
        </w:rPr>
      </w:pPr>
      <w:r w:rsidRPr="00FC3744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395430691"/>
        <w:placeholder>
          <w:docPart w:val="0137ED85155D4BA9928FB7251CC4B439"/>
        </w:placeholder>
        <w:temporary/>
        <w:showingPlcHdr/>
        <w15:appearance w15:val="hidden"/>
      </w:sdtPr>
      <w:sdtContent>
        <w:p w:rsidR="00C15184" w:rsidRPr="00467257" w:rsidRDefault="00C15184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C15184" w:rsidRDefault="00C15184" w:rsidP="000D7CF9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FF051E">
        <w:rPr>
          <w:rFonts w:ascii="Constantia" w:hAnsi="Constantia"/>
          <w:noProof/>
          <w:sz w:val="52"/>
          <w:szCs w:val="52"/>
        </w:rPr>
        <w:t>Miguel</w:t>
      </w:r>
    </w:p>
    <w:p w:rsidR="00C15184" w:rsidRPr="00467257" w:rsidRDefault="00C15184" w:rsidP="000D7CF9">
      <w:pPr>
        <w:pStyle w:val="Cursiva"/>
        <w:ind w:left="900"/>
      </w:pPr>
      <w:sdt>
        <w:sdtPr>
          <w:alias w:val="En reconocimiento de:"/>
          <w:tag w:val="En reconocimiento de:"/>
          <w:id w:val="-32735814"/>
          <w:placeholder>
            <w:docPart w:val="2B1A0FEBDED74E0DBE47DE6A9BEFE9B1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en reconocimiento de</w:t>
          </w:r>
        </w:sdtContent>
      </w:sdt>
    </w:p>
    <w:p w:rsidR="00C15184" w:rsidRPr="00FC3744" w:rsidRDefault="00C15184" w:rsidP="000D7CF9">
      <w:pPr>
        <w:pStyle w:val="Textoindependiente"/>
        <w:ind w:left="900"/>
        <w:rPr>
          <w:sz w:val="48"/>
          <w:szCs w:val="48"/>
        </w:rPr>
      </w:pPr>
      <w:r w:rsidRPr="00FC3744">
        <w:rPr>
          <w:sz w:val="48"/>
          <w:szCs w:val="48"/>
        </w:rPr>
        <w:t>Por su apoyo y logística en la inducción del curso de carate en el cual saco un punteo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100</w:t>
      </w:r>
      <w:r>
        <w:rPr>
          <w:sz w:val="48"/>
          <w:szCs w:val="48"/>
        </w:rPr>
        <w:t xml:space="preserve"> </w:t>
      </w:r>
      <w:r w:rsidRPr="00FC3744">
        <w:rPr>
          <w:sz w:val="48"/>
          <w:szCs w:val="48"/>
        </w:rPr>
        <w:t>siendo residente de</w:t>
      </w:r>
      <w:r>
        <w:rPr>
          <w:sz w:val="48"/>
          <w:szCs w:val="48"/>
        </w:rPr>
        <w:t xml:space="preserve"> </w:t>
      </w:r>
      <w:r w:rsidRPr="00FF051E">
        <w:rPr>
          <w:noProof/>
          <w:sz w:val="48"/>
          <w:szCs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C15184" w:rsidRPr="00467257" w:rsidTr="0050174E">
        <w:trPr>
          <w:tblHeader/>
        </w:trPr>
        <w:sdt>
          <w:sdtPr>
            <w:alias w:val="Firma:"/>
            <w:tag w:val="Firma:"/>
            <w:id w:val="-1816564328"/>
            <w:placeholder>
              <w:docPart w:val="B3D87346B9984862B03C15548E94EDC2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265067737"/>
            <w:placeholder>
              <w:docPart w:val="4A591FAAD6244550B08C81E91A1CE994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C15184" w:rsidRPr="00467257" w:rsidRDefault="00C15184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C15184" w:rsidRDefault="00C15184" w:rsidP="009E122A">
      <w:pPr>
        <w:sectPr w:rsidR="00C15184" w:rsidSect="00C15184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C15184" w:rsidRPr="00467257" w:rsidRDefault="00C15184" w:rsidP="009E122A"/>
    <w:sectPr w:rsidR="00C15184" w:rsidRPr="00467257" w:rsidSect="00C15184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D28" w:rsidRDefault="00E55D28" w:rsidP="00BC428E">
      <w:pPr>
        <w:spacing w:after="0" w:line="240" w:lineRule="auto"/>
      </w:pPr>
      <w:r>
        <w:separator/>
      </w:r>
    </w:p>
  </w:endnote>
  <w:endnote w:type="continuationSeparator" w:id="0">
    <w:p w:rsidR="00E55D28" w:rsidRDefault="00E55D28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D28" w:rsidRDefault="00E55D28" w:rsidP="00BC428E">
      <w:pPr>
        <w:spacing w:after="0" w:line="240" w:lineRule="auto"/>
      </w:pPr>
      <w:r>
        <w:separator/>
      </w:r>
    </w:p>
  </w:footnote>
  <w:footnote w:type="continuationSeparator" w:id="0">
    <w:p w:rsidR="00E55D28" w:rsidRDefault="00E55D28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F6EDB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44CE83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FD5855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9E522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5B3D35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184" w:rsidRPr="00467257" w:rsidRDefault="00C15184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BFBB5C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115" w:rsidRPr="00467257" w:rsidRDefault="00565115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024D6A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44"/>
    <w:rsid w:val="00073540"/>
    <w:rsid w:val="000771BB"/>
    <w:rsid w:val="000D1F5C"/>
    <w:rsid w:val="000D7CF9"/>
    <w:rsid w:val="000E235D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73C4F"/>
    <w:rsid w:val="00467257"/>
    <w:rsid w:val="004A3527"/>
    <w:rsid w:val="004E7A56"/>
    <w:rsid w:val="0050174E"/>
    <w:rsid w:val="00565115"/>
    <w:rsid w:val="00596C8B"/>
    <w:rsid w:val="005B0CB9"/>
    <w:rsid w:val="005E54A1"/>
    <w:rsid w:val="0062123D"/>
    <w:rsid w:val="00626FEB"/>
    <w:rsid w:val="00637D95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15184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45531"/>
    <w:rsid w:val="00E55D28"/>
    <w:rsid w:val="00E96F9D"/>
    <w:rsid w:val="00EA5A4C"/>
    <w:rsid w:val="00EC61D4"/>
    <w:rsid w:val="00F04D48"/>
    <w:rsid w:val="00F349C9"/>
    <w:rsid w:val="00FC2009"/>
    <w:rsid w:val="00F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68C33FE285447C6B2F9560B3F521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D729D-E248-45F7-AEAE-541335AA4920}"/>
      </w:docPartPr>
      <w:docPartBody>
        <w:p w:rsidR="00000000" w:rsidRDefault="00F87740" w:rsidP="00F87740">
          <w:pPr>
            <w:pStyle w:val="D68C33FE285447C6B2F9560B3F521258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7EED0880A22F43AF82D0EEF2BB4EE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885A0-FEBD-44CB-8535-F00B4985DCF6}"/>
      </w:docPartPr>
      <w:docPartBody>
        <w:p w:rsidR="00000000" w:rsidRDefault="00F87740" w:rsidP="00F87740">
          <w:pPr>
            <w:pStyle w:val="7EED0880A22F43AF82D0EEF2BB4EEA70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D850D4C223A141B396AF110E95482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5441A-EE8B-4335-9F05-4B06A9363C45}"/>
      </w:docPartPr>
      <w:docPartBody>
        <w:p w:rsidR="00000000" w:rsidRDefault="00F87740" w:rsidP="00F87740">
          <w:pPr>
            <w:pStyle w:val="D850D4C223A141B396AF110E954829F8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17BD849715E4C8783623E3E9CC8C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FE8D-597B-48DE-A13E-1C570176DC4F}"/>
      </w:docPartPr>
      <w:docPartBody>
        <w:p w:rsidR="00000000" w:rsidRDefault="00F87740" w:rsidP="00F87740">
          <w:pPr>
            <w:pStyle w:val="B17BD849715E4C8783623E3E9CC8CCD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4694BEFC77DF40C1B8F875F22A56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A920D-DD95-4AD6-917F-C10A884CA28B}"/>
      </w:docPartPr>
      <w:docPartBody>
        <w:p w:rsidR="00000000" w:rsidRDefault="00F87740" w:rsidP="00F87740">
          <w:pPr>
            <w:pStyle w:val="4694BEFC77DF40C1B8F875F22A5633DB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8C2C8D8D5AA446AE8A400458D1A07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98206-0D6E-4148-8804-5B97B3DB3D86}"/>
      </w:docPartPr>
      <w:docPartBody>
        <w:p w:rsidR="00000000" w:rsidRDefault="00F87740" w:rsidP="00F87740">
          <w:pPr>
            <w:pStyle w:val="8C2C8D8D5AA446AE8A400458D1A071AA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5765DC689CC144928C3D7932ADC7F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7AB2B-31E0-45A5-AF53-C4176A85DEDD}"/>
      </w:docPartPr>
      <w:docPartBody>
        <w:p w:rsidR="00000000" w:rsidRDefault="00F87740" w:rsidP="00F87740">
          <w:pPr>
            <w:pStyle w:val="5765DC689CC144928C3D7932ADC7F4A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E0E7D2FA7188407982FACE7B42A83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9EBA9-0267-4CF9-A342-B4C06101E688}"/>
      </w:docPartPr>
      <w:docPartBody>
        <w:p w:rsidR="00000000" w:rsidRDefault="00F87740" w:rsidP="00F87740">
          <w:pPr>
            <w:pStyle w:val="E0E7D2FA7188407982FACE7B42A83E03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4022D82F17C1471E84212E3B8ADFF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2E283-0851-4ADE-AD0B-0B339332511A}"/>
      </w:docPartPr>
      <w:docPartBody>
        <w:p w:rsidR="00000000" w:rsidRDefault="00F87740" w:rsidP="00F87740">
          <w:pPr>
            <w:pStyle w:val="4022D82F17C1471E84212E3B8ADFF42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20319E51791F462382E5383AC679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A3A80-A303-4EE8-B786-DB53B33972F0}"/>
      </w:docPartPr>
      <w:docPartBody>
        <w:p w:rsidR="00000000" w:rsidRDefault="00F87740" w:rsidP="00F87740">
          <w:pPr>
            <w:pStyle w:val="20319E51791F462382E5383AC679078F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2E7433E4470A4B13B7C5EF0790A6B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68E5C-36E2-48FA-80F5-EBA5F2E4D753}"/>
      </w:docPartPr>
      <w:docPartBody>
        <w:p w:rsidR="00000000" w:rsidRDefault="00F87740" w:rsidP="00F87740">
          <w:pPr>
            <w:pStyle w:val="2E7433E4470A4B13B7C5EF0790A6B6ED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B3EFDDCCF464A618A94B4430D598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9EDA8-E4F9-450E-ADC1-3AA49294601B}"/>
      </w:docPartPr>
      <w:docPartBody>
        <w:p w:rsidR="00000000" w:rsidRDefault="00F87740" w:rsidP="00F87740">
          <w:pPr>
            <w:pStyle w:val="AB3EFDDCCF464A618A94B4430D59864E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3912D7244F9E4D4F8A02CBC8F44E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ABE41-18AB-4DB7-8181-3A6FA1C7208C}"/>
      </w:docPartPr>
      <w:docPartBody>
        <w:p w:rsidR="00000000" w:rsidRDefault="00F87740" w:rsidP="00F87740">
          <w:pPr>
            <w:pStyle w:val="3912D7244F9E4D4F8A02CBC8F44E0CD3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C43B759BBD084CD7BE20AEE5DEE52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78BDA-2189-4A7D-A8B1-98DCD645AED7}"/>
      </w:docPartPr>
      <w:docPartBody>
        <w:p w:rsidR="00000000" w:rsidRDefault="00F87740" w:rsidP="00F87740">
          <w:pPr>
            <w:pStyle w:val="C43B759BBD084CD7BE20AEE5DEE52B55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8114984196E94598AC5D6817AAA51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1D280-35C3-40EF-93AF-D708EAD01396}"/>
      </w:docPartPr>
      <w:docPartBody>
        <w:p w:rsidR="00000000" w:rsidRDefault="00F87740" w:rsidP="00F87740">
          <w:pPr>
            <w:pStyle w:val="8114984196E94598AC5D6817AAA51C3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E7E8336D0D5147DDA404FCEC53BB2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5D0E-8472-4CC8-A8D9-348612BA0B8C}"/>
      </w:docPartPr>
      <w:docPartBody>
        <w:p w:rsidR="00000000" w:rsidRDefault="00F87740" w:rsidP="00F87740">
          <w:pPr>
            <w:pStyle w:val="E7E8336D0D5147DDA404FCEC53BB2C59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BD211FE6806E4A6C9CE6FA1977B0B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76B3-2FE7-4684-A852-6C74D5D4CFA5}"/>
      </w:docPartPr>
      <w:docPartBody>
        <w:p w:rsidR="00000000" w:rsidRDefault="00F87740" w:rsidP="00F87740">
          <w:pPr>
            <w:pStyle w:val="BD211FE6806E4A6C9CE6FA1977B0B42A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CB1C16F7F5754F24815678A9E9584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7487E-506C-4B9F-BE31-EF438D0C2B22}"/>
      </w:docPartPr>
      <w:docPartBody>
        <w:p w:rsidR="00000000" w:rsidRDefault="00F87740" w:rsidP="00F87740">
          <w:pPr>
            <w:pStyle w:val="CB1C16F7F5754F24815678A9E9584E6A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8A41E260244A4EC2A9C699C156041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DD322-72DC-47D6-AF7B-77E288C8FD90}"/>
      </w:docPartPr>
      <w:docPartBody>
        <w:p w:rsidR="00000000" w:rsidRDefault="00F87740" w:rsidP="00F87740">
          <w:pPr>
            <w:pStyle w:val="8A41E260244A4EC2A9C699C156041B37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DF4CC083EDB2422BB4A7549F2742D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F99F9-01EC-47AD-8659-181ED0BEA17A}"/>
      </w:docPartPr>
      <w:docPartBody>
        <w:p w:rsidR="00000000" w:rsidRDefault="00F87740" w:rsidP="00F87740">
          <w:pPr>
            <w:pStyle w:val="DF4CC083EDB2422BB4A7549F2742D940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D728A5FB2B234209BA69F203E506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494B9-EE08-454A-B888-D4BADF9954E6}"/>
      </w:docPartPr>
      <w:docPartBody>
        <w:p w:rsidR="00000000" w:rsidRDefault="00F87740" w:rsidP="00F87740">
          <w:pPr>
            <w:pStyle w:val="D728A5FB2B234209BA69F203E506CB45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4E545BF325684243A534B102D481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BE0D9-8E76-4129-8077-1E38FD02FA0D}"/>
      </w:docPartPr>
      <w:docPartBody>
        <w:p w:rsidR="00000000" w:rsidRDefault="00F87740" w:rsidP="00F87740">
          <w:pPr>
            <w:pStyle w:val="4E545BF325684243A534B102D481E74D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91634B7C26E74F0D832C45141F822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510C3-5EDD-4CE6-AF9D-7528C48836DE}"/>
      </w:docPartPr>
      <w:docPartBody>
        <w:p w:rsidR="00000000" w:rsidRDefault="00F87740" w:rsidP="00F87740">
          <w:pPr>
            <w:pStyle w:val="91634B7C26E74F0D832C45141F822C1E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CEC0E7AAE2124675A213B4BF4355C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C5B49-DA55-4805-B982-BAF3B1DD0E01}"/>
      </w:docPartPr>
      <w:docPartBody>
        <w:p w:rsidR="00000000" w:rsidRDefault="00F87740" w:rsidP="00F87740">
          <w:pPr>
            <w:pStyle w:val="CEC0E7AAE2124675A213B4BF4355CCF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527542E56DF945C6816E79DC98D51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AADB3-8C44-492F-B4C9-D1E2665ECC19}"/>
      </w:docPartPr>
      <w:docPartBody>
        <w:p w:rsidR="00000000" w:rsidRDefault="00F87740" w:rsidP="00F87740">
          <w:pPr>
            <w:pStyle w:val="527542E56DF945C6816E79DC98D514F2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BE47DB1684B544109A0874434D26D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544BF-105D-45A4-91A1-63CBF5847A40}"/>
      </w:docPartPr>
      <w:docPartBody>
        <w:p w:rsidR="00000000" w:rsidRDefault="00F87740" w:rsidP="00F87740">
          <w:pPr>
            <w:pStyle w:val="BE47DB1684B544109A0874434D26DE76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0137ED85155D4BA9928FB7251CC4B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955BD-E6E2-468E-9CFC-4C452F0AB3AE}"/>
      </w:docPartPr>
      <w:docPartBody>
        <w:p w:rsidR="00000000" w:rsidRDefault="00F87740" w:rsidP="00F87740">
          <w:pPr>
            <w:pStyle w:val="0137ED85155D4BA9928FB7251CC4B43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2B1A0FEBDED74E0DBE47DE6A9BEF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9555F-AA89-4808-9EAB-419228F9B21D}"/>
      </w:docPartPr>
      <w:docPartBody>
        <w:p w:rsidR="00000000" w:rsidRDefault="00F87740" w:rsidP="00F87740">
          <w:pPr>
            <w:pStyle w:val="2B1A0FEBDED74E0DBE47DE6A9BEFE9B1"/>
          </w:pPr>
          <w:r w:rsidRPr="00B05C1B">
            <w:rPr>
              <w:lang w:bidi="es-ES"/>
            </w:rPr>
            <w:t>en reconocimiento de</w:t>
          </w:r>
        </w:p>
      </w:docPartBody>
    </w:docPart>
    <w:docPart>
      <w:docPartPr>
        <w:name w:val="B3D87346B9984862B03C15548E94E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6E66D-B418-4BF0-A380-44CE4426F478}"/>
      </w:docPartPr>
      <w:docPartBody>
        <w:p w:rsidR="00000000" w:rsidRDefault="00F87740" w:rsidP="00F87740">
          <w:pPr>
            <w:pStyle w:val="B3D87346B9984862B03C15548E94EDC2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4A591FAAD6244550B08C81E91A1C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8638B-6C9F-4267-8C22-451885E37570}"/>
      </w:docPartPr>
      <w:docPartBody>
        <w:p w:rsidR="00000000" w:rsidRDefault="00F87740" w:rsidP="00F87740">
          <w:pPr>
            <w:pStyle w:val="4A591FAAD6244550B08C81E91A1CE994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40"/>
    <w:rsid w:val="00E425CA"/>
    <w:rsid w:val="00F8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8C33FE285447C6B2F9560B3F521258">
    <w:name w:val="D68C33FE285447C6B2F9560B3F521258"/>
    <w:rsid w:val="00F87740"/>
  </w:style>
  <w:style w:type="paragraph" w:customStyle="1" w:styleId="7EED0880A22F43AF82D0EEF2BB4EEA70">
    <w:name w:val="7EED0880A22F43AF82D0EEF2BB4EEA70"/>
    <w:rsid w:val="00F87740"/>
  </w:style>
  <w:style w:type="paragraph" w:customStyle="1" w:styleId="D850D4C223A141B396AF110E954829F8">
    <w:name w:val="D850D4C223A141B396AF110E954829F8"/>
    <w:rsid w:val="00F87740"/>
  </w:style>
  <w:style w:type="paragraph" w:customStyle="1" w:styleId="B17BD849715E4C8783623E3E9CC8CCD5">
    <w:name w:val="B17BD849715E4C8783623E3E9CC8CCD5"/>
    <w:rsid w:val="00F87740"/>
  </w:style>
  <w:style w:type="paragraph" w:customStyle="1" w:styleId="4694BEFC77DF40C1B8F875F22A5633DB">
    <w:name w:val="4694BEFC77DF40C1B8F875F22A5633DB"/>
    <w:rsid w:val="00F87740"/>
  </w:style>
  <w:style w:type="paragraph" w:customStyle="1" w:styleId="8C2C8D8D5AA446AE8A400458D1A071AA">
    <w:name w:val="8C2C8D8D5AA446AE8A400458D1A071AA"/>
    <w:rsid w:val="00F87740"/>
  </w:style>
  <w:style w:type="paragraph" w:customStyle="1" w:styleId="5765DC689CC144928C3D7932ADC7F4A9">
    <w:name w:val="5765DC689CC144928C3D7932ADC7F4A9"/>
    <w:rsid w:val="00F87740"/>
  </w:style>
  <w:style w:type="paragraph" w:customStyle="1" w:styleId="E0E7D2FA7188407982FACE7B42A83E03">
    <w:name w:val="E0E7D2FA7188407982FACE7B42A83E03"/>
    <w:rsid w:val="00F87740"/>
  </w:style>
  <w:style w:type="paragraph" w:customStyle="1" w:styleId="4022D82F17C1471E84212E3B8ADFF421">
    <w:name w:val="4022D82F17C1471E84212E3B8ADFF421"/>
    <w:rsid w:val="00F87740"/>
  </w:style>
  <w:style w:type="paragraph" w:customStyle="1" w:styleId="20319E51791F462382E5383AC679078F">
    <w:name w:val="20319E51791F462382E5383AC679078F"/>
    <w:rsid w:val="00F87740"/>
  </w:style>
  <w:style w:type="paragraph" w:customStyle="1" w:styleId="2E7433E4470A4B13B7C5EF0790A6B6ED">
    <w:name w:val="2E7433E4470A4B13B7C5EF0790A6B6ED"/>
    <w:rsid w:val="00F87740"/>
  </w:style>
  <w:style w:type="paragraph" w:customStyle="1" w:styleId="AB3EFDDCCF464A618A94B4430D59864E">
    <w:name w:val="AB3EFDDCCF464A618A94B4430D59864E"/>
    <w:rsid w:val="00F87740"/>
  </w:style>
  <w:style w:type="paragraph" w:customStyle="1" w:styleId="3912D7244F9E4D4F8A02CBC8F44E0CD3">
    <w:name w:val="3912D7244F9E4D4F8A02CBC8F44E0CD3"/>
    <w:rsid w:val="00F87740"/>
  </w:style>
  <w:style w:type="paragraph" w:customStyle="1" w:styleId="C43B759BBD084CD7BE20AEE5DEE52B55">
    <w:name w:val="C43B759BBD084CD7BE20AEE5DEE52B55"/>
    <w:rsid w:val="00F87740"/>
  </w:style>
  <w:style w:type="paragraph" w:customStyle="1" w:styleId="8114984196E94598AC5D6817AAA51C30">
    <w:name w:val="8114984196E94598AC5D6817AAA51C30"/>
    <w:rsid w:val="00F87740"/>
  </w:style>
  <w:style w:type="paragraph" w:customStyle="1" w:styleId="E7E8336D0D5147DDA404FCEC53BB2C59">
    <w:name w:val="E7E8336D0D5147DDA404FCEC53BB2C59"/>
    <w:rsid w:val="00F87740"/>
  </w:style>
  <w:style w:type="paragraph" w:customStyle="1" w:styleId="BD211FE6806E4A6C9CE6FA1977B0B42A">
    <w:name w:val="BD211FE6806E4A6C9CE6FA1977B0B42A"/>
    <w:rsid w:val="00F87740"/>
  </w:style>
  <w:style w:type="paragraph" w:customStyle="1" w:styleId="CB1C16F7F5754F24815678A9E9584E6A">
    <w:name w:val="CB1C16F7F5754F24815678A9E9584E6A"/>
    <w:rsid w:val="00F87740"/>
  </w:style>
  <w:style w:type="paragraph" w:customStyle="1" w:styleId="8A41E260244A4EC2A9C699C156041B37">
    <w:name w:val="8A41E260244A4EC2A9C699C156041B37"/>
    <w:rsid w:val="00F87740"/>
  </w:style>
  <w:style w:type="paragraph" w:customStyle="1" w:styleId="DF4CC083EDB2422BB4A7549F2742D940">
    <w:name w:val="DF4CC083EDB2422BB4A7549F2742D940"/>
    <w:rsid w:val="00F87740"/>
  </w:style>
  <w:style w:type="paragraph" w:customStyle="1" w:styleId="D728A5FB2B234209BA69F203E506CB45">
    <w:name w:val="D728A5FB2B234209BA69F203E506CB45"/>
    <w:rsid w:val="00F87740"/>
  </w:style>
  <w:style w:type="paragraph" w:customStyle="1" w:styleId="4E545BF325684243A534B102D481E74D">
    <w:name w:val="4E545BF325684243A534B102D481E74D"/>
    <w:rsid w:val="00F87740"/>
  </w:style>
  <w:style w:type="paragraph" w:customStyle="1" w:styleId="91634B7C26E74F0D832C45141F822C1E">
    <w:name w:val="91634B7C26E74F0D832C45141F822C1E"/>
    <w:rsid w:val="00F87740"/>
  </w:style>
  <w:style w:type="paragraph" w:customStyle="1" w:styleId="CEC0E7AAE2124675A213B4BF4355CCF1">
    <w:name w:val="CEC0E7AAE2124675A213B4BF4355CCF1"/>
    <w:rsid w:val="00F87740"/>
  </w:style>
  <w:style w:type="paragraph" w:customStyle="1" w:styleId="527542E56DF945C6816E79DC98D514F2">
    <w:name w:val="527542E56DF945C6816E79DC98D514F2"/>
    <w:rsid w:val="00F87740"/>
  </w:style>
  <w:style w:type="paragraph" w:customStyle="1" w:styleId="BE47DB1684B544109A0874434D26DE76">
    <w:name w:val="BE47DB1684B544109A0874434D26DE76"/>
    <w:rsid w:val="00F87740"/>
  </w:style>
  <w:style w:type="paragraph" w:customStyle="1" w:styleId="0137ED85155D4BA9928FB7251CC4B439">
    <w:name w:val="0137ED85155D4BA9928FB7251CC4B439"/>
    <w:rsid w:val="00F87740"/>
  </w:style>
  <w:style w:type="paragraph" w:customStyle="1" w:styleId="2B1A0FEBDED74E0DBE47DE6A9BEFE9B1">
    <w:name w:val="2B1A0FEBDED74E0DBE47DE6A9BEFE9B1"/>
    <w:rsid w:val="00F87740"/>
  </w:style>
  <w:style w:type="paragraph" w:customStyle="1" w:styleId="B3D87346B9984862B03C15548E94EDC2">
    <w:name w:val="B3D87346B9984862B03C15548E94EDC2"/>
    <w:rsid w:val="00F87740"/>
  </w:style>
  <w:style w:type="paragraph" w:customStyle="1" w:styleId="4A591FAAD6244550B08C81E91A1CE994">
    <w:name w:val="4A591FAAD6244550B08C81E91A1CE994"/>
    <w:rsid w:val="00F87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