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457636" w:rsidRPr="00E60BA0" w:rsidTr="00E60BA0">
        <w:trPr>
          <w:trHeight w:val="2829"/>
          <w:jc w:val="center"/>
        </w:trPr>
        <w:bookmarkStart w:id="0" w:name="_GoBack" w:displacedByCustomXml="next"/>
        <w:bookmarkEnd w:id="0" w:displacedByCustomXml="next"/>
        <w:sdt>
          <w:sdtPr>
            <w:id w:val="1636451272"/>
            <w:placeholder>
              <w:docPart w:val="68464DDF579E428DAB8BADB2DACBEA81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457636" w:rsidRPr="00E60BA0" w:rsidRDefault="00457636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457636" w:rsidRPr="00E60BA0" w:rsidTr="00AA0737">
        <w:trPr>
          <w:jc w:val="center"/>
        </w:trPr>
        <w:tc>
          <w:tcPr>
            <w:tcW w:w="12960" w:type="dxa"/>
            <w:gridSpan w:val="5"/>
          </w:tcPr>
          <w:p w:rsidR="00457636" w:rsidRPr="00E60BA0" w:rsidRDefault="00457636" w:rsidP="006826CC">
            <w:pPr>
              <w:pStyle w:val="Subttulo"/>
            </w:pPr>
            <w:r>
              <w:t xml:space="preserve">Reconocimiento </w:t>
            </w:r>
          </w:p>
        </w:tc>
      </w:tr>
      <w:tr w:rsidR="00457636" w:rsidRPr="00E60BA0" w:rsidTr="00AA0737">
        <w:trPr>
          <w:jc w:val="center"/>
        </w:trPr>
        <w:sdt>
          <w:sdtPr>
            <w:id w:val="-1511144004"/>
            <w:placeholder>
              <w:docPart w:val="4747EAAA3C13481CA8DF62C98FA314C4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457636" w:rsidRPr="00E60BA0" w:rsidRDefault="00457636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457636" w:rsidRPr="00E60BA0" w:rsidTr="00AA0737">
        <w:trPr>
          <w:jc w:val="center"/>
        </w:trPr>
        <w:tc>
          <w:tcPr>
            <w:tcW w:w="12960" w:type="dxa"/>
            <w:gridSpan w:val="5"/>
          </w:tcPr>
          <w:p w:rsidR="00457636" w:rsidRPr="00E60BA0" w:rsidRDefault="00457636" w:rsidP="006826CC">
            <w:pPr>
              <w:pStyle w:val="Nombre"/>
            </w:pPr>
            <w:r w:rsidRPr="00D91E31">
              <w:rPr>
                <w:noProof/>
              </w:rPr>
              <w:t>Luis Fernando, Bolaños</w:t>
            </w:r>
          </w:p>
        </w:tc>
      </w:tr>
      <w:tr w:rsidR="00457636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457636" w:rsidRPr="006826CC" w:rsidRDefault="00457636" w:rsidP="006F3E3D">
            <w:pPr>
              <w:rPr>
                <w:sz w:val="48"/>
                <w:szCs w:val="48"/>
              </w:rPr>
            </w:pPr>
            <w:r w:rsidRPr="006826CC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D91E31">
              <w:rPr>
                <w:noProof/>
                <w:sz w:val="48"/>
                <w:szCs w:val="48"/>
              </w:rPr>
              <w:t>60</w:t>
            </w:r>
            <w:r w:rsidRPr="006826CC">
              <w:rPr>
                <w:sz w:val="48"/>
                <w:szCs w:val="48"/>
              </w:rPr>
              <w:t xml:space="preserve">, siendo residente de </w:t>
            </w:r>
            <w:r w:rsidRPr="00D91E31">
              <w:rPr>
                <w:noProof/>
                <w:sz w:val="48"/>
                <w:szCs w:val="48"/>
              </w:rPr>
              <w:t>Cuilapa</w:t>
            </w:r>
            <w:r w:rsidRPr="006826CC">
              <w:rPr>
                <w:sz w:val="48"/>
                <w:szCs w:val="48"/>
              </w:rPr>
              <w:t xml:space="preserve">  </w:t>
            </w:r>
          </w:p>
        </w:tc>
      </w:tr>
      <w:tr w:rsidR="00457636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  <w:tc>
          <w:tcPr>
            <w:tcW w:w="1260" w:type="dxa"/>
          </w:tcPr>
          <w:p w:rsidR="00457636" w:rsidRPr="00E60BA0" w:rsidRDefault="00457636" w:rsidP="00AA0737"/>
        </w:tc>
        <w:tc>
          <w:tcPr>
            <w:tcW w:w="333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</w:tr>
      <w:tr w:rsidR="00457636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457636" w:rsidRPr="00E60BA0" w:rsidRDefault="00457636" w:rsidP="008A067C"/>
        </w:tc>
        <w:sdt>
          <w:sdtPr>
            <w:id w:val="-1077583615"/>
            <w:placeholder>
              <w:docPart w:val="1E7B03A07CBB4F69B63169CC3EBD402E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457636" w:rsidRPr="00E60BA0" w:rsidRDefault="00457636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457636" w:rsidRPr="00E60BA0" w:rsidRDefault="00457636" w:rsidP="008A067C"/>
        </w:tc>
        <w:sdt>
          <w:sdtPr>
            <w:id w:val="1936019596"/>
            <w:placeholder>
              <w:docPart w:val="FB80241F37BF43B283D33181D97A2EAC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457636" w:rsidRPr="00E60BA0" w:rsidRDefault="00457636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457636" w:rsidRPr="00E60BA0" w:rsidRDefault="00457636" w:rsidP="008A067C"/>
        </w:tc>
      </w:tr>
    </w:tbl>
    <w:p w:rsidR="00457636" w:rsidRDefault="00457636" w:rsidP="00AA0737">
      <w:pPr>
        <w:pStyle w:val="Textoindependiente"/>
        <w:sectPr w:rsidR="00457636" w:rsidSect="00457636">
          <w:headerReference w:type="default" r:id="rId9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457636" w:rsidRPr="00E60BA0" w:rsidTr="00E60BA0">
        <w:trPr>
          <w:trHeight w:val="2829"/>
          <w:jc w:val="center"/>
        </w:trPr>
        <w:sdt>
          <w:sdtPr>
            <w:id w:val="-716441840"/>
            <w:placeholder>
              <w:docPart w:val="36A1A5D03BD14A61B51505860F95163A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457636" w:rsidRPr="00E60BA0" w:rsidRDefault="00457636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457636" w:rsidRPr="00E60BA0" w:rsidTr="00AA0737">
        <w:trPr>
          <w:jc w:val="center"/>
        </w:trPr>
        <w:tc>
          <w:tcPr>
            <w:tcW w:w="12960" w:type="dxa"/>
            <w:gridSpan w:val="5"/>
          </w:tcPr>
          <w:p w:rsidR="00457636" w:rsidRPr="00E60BA0" w:rsidRDefault="00457636" w:rsidP="006826CC">
            <w:pPr>
              <w:pStyle w:val="Subttulo"/>
            </w:pPr>
            <w:r>
              <w:t xml:space="preserve">Reconocimiento </w:t>
            </w:r>
          </w:p>
        </w:tc>
      </w:tr>
      <w:tr w:rsidR="00457636" w:rsidRPr="00E60BA0" w:rsidTr="00AA0737">
        <w:trPr>
          <w:jc w:val="center"/>
        </w:trPr>
        <w:sdt>
          <w:sdtPr>
            <w:id w:val="-1956321068"/>
            <w:placeholder>
              <w:docPart w:val="97F92358C20C4BC7B6311A4926F5BD0D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457636" w:rsidRPr="00E60BA0" w:rsidRDefault="00457636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457636" w:rsidRPr="00E60BA0" w:rsidTr="00AA0737">
        <w:trPr>
          <w:jc w:val="center"/>
        </w:trPr>
        <w:tc>
          <w:tcPr>
            <w:tcW w:w="12960" w:type="dxa"/>
            <w:gridSpan w:val="5"/>
          </w:tcPr>
          <w:p w:rsidR="00457636" w:rsidRPr="00E60BA0" w:rsidRDefault="00457636" w:rsidP="006826CC">
            <w:pPr>
              <w:pStyle w:val="Nombre"/>
            </w:pPr>
            <w:r w:rsidRPr="00D91E31">
              <w:rPr>
                <w:noProof/>
              </w:rPr>
              <w:t>Ana Maria</w:t>
            </w:r>
          </w:p>
        </w:tc>
      </w:tr>
      <w:tr w:rsidR="00457636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457636" w:rsidRPr="006826CC" w:rsidRDefault="00457636" w:rsidP="006F3E3D">
            <w:pPr>
              <w:rPr>
                <w:sz w:val="48"/>
                <w:szCs w:val="48"/>
              </w:rPr>
            </w:pPr>
            <w:r w:rsidRPr="006826CC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D91E31">
              <w:rPr>
                <w:noProof/>
                <w:sz w:val="48"/>
                <w:szCs w:val="48"/>
              </w:rPr>
              <w:t>80</w:t>
            </w:r>
            <w:r w:rsidRPr="006826CC">
              <w:rPr>
                <w:sz w:val="48"/>
                <w:szCs w:val="48"/>
              </w:rPr>
              <w:t xml:space="preserve">, siendo residente de </w:t>
            </w:r>
            <w:r w:rsidRPr="00D91E31">
              <w:rPr>
                <w:noProof/>
                <w:sz w:val="48"/>
                <w:szCs w:val="48"/>
              </w:rPr>
              <w:t>Santa Cruz</w:t>
            </w:r>
            <w:r w:rsidRPr="006826CC">
              <w:rPr>
                <w:sz w:val="48"/>
                <w:szCs w:val="48"/>
              </w:rPr>
              <w:t xml:space="preserve">  </w:t>
            </w:r>
          </w:p>
        </w:tc>
      </w:tr>
      <w:tr w:rsidR="00457636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  <w:tc>
          <w:tcPr>
            <w:tcW w:w="1260" w:type="dxa"/>
          </w:tcPr>
          <w:p w:rsidR="00457636" w:rsidRPr="00E60BA0" w:rsidRDefault="00457636" w:rsidP="00AA0737"/>
        </w:tc>
        <w:tc>
          <w:tcPr>
            <w:tcW w:w="333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</w:tr>
      <w:tr w:rsidR="00457636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457636" w:rsidRPr="00E60BA0" w:rsidRDefault="00457636" w:rsidP="008A067C"/>
        </w:tc>
        <w:sdt>
          <w:sdtPr>
            <w:id w:val="2067056746"/>
            <w:placeholder>
              <w:docPart w:val="4B818B8988D64D229A77F81EBDE39485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457636" w:rsidRPr="00E60BA0" w:rsidRDefault="00457636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457636" w:rsidRPr="00E60BA0" w:rsidRDefault="00457636" w:rsidP="008A067C"/>
        </w:tc>
        <w:sdt>
          <w:sdtPr>
            <w:id w:val="-74208308"/>
            <w:placeholder>
              <w:docPart w:val="50410DB0C8074B7099F374521EF9F447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457636" w:rsidRPr="00E60BA0" w:rsidRDefault="00457636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457636" w:rsidRPr="00E60BA0" w:rsidRDefault="00457636" w:rsidP="008A067C"/>
        </w:tc>
      </w:tr>
    </w:tbl>
    <w:p w:rsidR="00457636" w:rsidRDefault="00457636" w:rsidP="00AA0737">
      <w:pPr>
        <w:pStyle w:val="Textoindependiente"/>
        <w:sectPr w:rsidR="00457636" w:rsidSect="00457636">
          <w:headerReference w:type="default" r:id="rId10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457636" w:rsidRPr="00E60BA0" w:rsidTr="00E60BA0">
        <w:trPr>
          <w:trHeight w:val="2829"/>
          <w:jc w:val="center"/>
        </w:trPr>
        <w:sdt>
          <w:sdtPr>
            <w:id w:val="-41215150"/>
            <w:placeholder>
              <w:docPart w:val="3E86D4B5161C4397B9213C6735466A53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457636" w:rsidRPr="00E60BA0" w:rsidRDefault="00457636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457636" w:rsidRPr="00E60BA0" w:rsidTr="00AA0737">
        <w:trPr>
          <w:jc w:val="center"/>
        </w:trPr>
        <w:tc>
          <w:tcPr>
            <w:tcW w:w="12960" w:type="dxa"/>
            <w:gridSpan w:val="5"/>
          </w:tcPr>
          <w:p w:rsidR="00457636" w:rsidRPr="00E60BA0" w:rsidRDefault="00457636" w:rsidP="006826CC">
            <w:pPr>
              <w:pStyle w:val="Subttulo"/>
            </w:pPr>
            <w:r>
              <w:t xml:space="preserve">Reconocimiento </w:t>
            </w:r>
          </w:p>
        </w:tc>
      </w:tr>
      <w:tr w:rsidR="00457636" w:rsidRPr="00E60BA0" w:rsidTr="00AA0737">
        <w:trPr>
          <w:jc w:val="center"/>
        </w:trPr>
        <w:sdt>
          <w:sdtPr>
            <w:id w:val="1845049779"/>
            <w:placeholder>
              <w:docPart w:val="6BE42C88FC194B09AE92D7E21F8DC162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457636" w:rsidRPr="00E60BA0" w:rsidRDefault="00457636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457636" w:rsidRPr="00E60BA0" w:rsidTr="00AA0737">
        <w:trPr>
          <w:jc w:val="center"/>
        </w:trPr>
        <w:tc>
          <w:tcPr>
            <w:tcW w:w="12960" w:type="dxa"/>
            <w:gridSpan w:val="5"/>
          </w:tcPr>
          <w:p w:rsidR="00457636" w:rsidRPr="00E60BA0" w:rsidRDefault="00457636" w:rsidP="006826CC">
            <w:pPr>
              <w:pStyle w:val="Nombre"/>
            </w:pPr>
            <w:r w:rsidRPr="00D91E31">
              <w:rPr>
                <w:noProof/>
              </w:rPr>
              <w:t>Raul</w:t>
            </w:r>
          </w:p>
        </w:tc>
      </w:tr>
      <w:tr w:rsidR="00457636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457636" w:rsidRPr="006826CC" w:rsidRDefault="00457636" w:rsidP="006F3E3D">
            <w:pPr>
              <w:rPr>
                <w:sz w:val="48"/>
                <w:szCs w:val="48"/>
              </w:rPr>
            </w:pPr>
            <w:r w:rsidRPr="006826CC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D91E31">
              <w:rPr>
                <w:noProof/>
                <w:sz w:val="48"/>
                <w:szCs w:val="48"/>
              </w:rPr>
              <w:t>52</w:t>
            </w:r>
            <w:r w:rsidRPr="006826CC">
              <w:rPr>
                <w:sz w:val="48"/>
                <w:szCs w:val="48"/>
              </w:rPr>
              <w:t xml:space="preserve">, siendo residente de </w:t>
            </w:r>
            <w:r w:rsidRPr="00D91E31">
              <w:rPr>
                <w:noProof/>
                <w:sz w:val="48"/>
                <w:szCs w:val="48"/>
              </w:rPr>
              <w:t>Barberena</w:t>
            </w:r>
            <w:r w:rsidRPr="006826CC">
              <w:rPr>
                <w:sz w:val="48"/>
                <w:szCs w:val="48"/>
              </w:rPr>
              <w:t xml:space="preserve">  </w:t>
            </w:r>
          </w:p>
        </w:tc>
      </w:tr>
      <w:tr w:rsidR="00457636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  <w:tc>
          <w:tcPr>
            <w:tcW w:w="1260" w:type="dxa"/>
          </w:tcPr>
          <w:p w:rsidR="00457636" w:rsidRPr="00E60BA0" w:rsidRDefault="00457636" w:rsidP="00AA0737"/>
        </w:tc>
        <w:tc>
          <w:tcPr>
            <w:tcW w:w="333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</w:tr>
      <w:tr w:rsidR="00457636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457636" w:rsidRPr="00E60BA0" w:rsidRDefault="00457636" w:rsidP="008A067C"/>
        </w:tc>
        <w:sdt>
          <w:sdtPr>
            <w:id w:val="-587157983"/>
            <w:placeholder>
              <w:docPart w:val="CAB382E58743474BA39DF9099D922A15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457636" w:rsidRPr="00E60BA0" w:rsidRDefault="00457636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457636" w:rsidRPr="00E60BA0" w:rsidRDefault="00457636" w:rsidP="008A067C"/>
        </w:tc>
        <w:sdt>
          <w:sdtPr>
            <w:id w:val="-1706782004"/>
            <w:placeholder>
              <w:docPart w:val="B0F52844A8F54C6782A44FFBA7A1ED55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457636" w:rsidRPr="00E60BA0" w:rsidRDefault="00457636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457636" w:rsidRPr="00E60BA0" w:rsidRDefault="00457636" w:rsidP="008A067C"/>
        </w:tc>
      </w:tr>
    </w:tbl>
    <w:p w:rsidR="00457636" w:rsidRDefault="00457636" w:rsidP="00AA0737">
      <w:pPr>
        <w:pStyle w:val="Textoindependiente"/>
        <w:sectPr w:rsidR="00457636" w:rsidSect="00457636">
          <w:headerReference w:type="default" r:id="rId11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457636" w:rsidRPr="00E60BA0" w:rsidTr="00E60BA0">
        <w:trPr>
          <w:trHeight w:val="2829"/>
          <w:jc w:val="center"/>
        </w:trPr>
        <w:sdt>
          <w:sdtPr>
            <w:id w:val="-170801477"/>
            <w:placeholder>
              <w:docPart w:val="6566612EBD2D4C3EBC218B96809D39BA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457636" w:rsidRPr="00E60BA0" w:rsidRDefault="00457636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457636" w:rsidRPr="00E60BA0" w:rsidTr="00AA0737">
        <w:trPr>
          <w:jc w:val="center"/>
        </w:trPr>
        <w:tc>
          <w:tcPr>
            <w:tcW w:w="12960" w:type="dxa"/>
            <w:gridSpan w:val="5"/>
          </w:tcPr>
          <w:p w:rsidR="00457636" w:rsidRPr="00E60BA0" w:rsidRDefault="00457636" w:rsidP="006826CC">
            <w:pPr>
              <w:pStyle w:val="Subttulo"/>
            </w:pPr>
            <w:r>
              <w:t xml:space="preserve">Reconocimiento </w:t>
            </w:r>
          </w:p>
        </w:tc>
      </w:tr>
      <w:tr w:rsidR="00457636" w:rsidRPr="00E60BA0" w:rsidTr="00AA0737">
        <w:trPr>
          <w:jc w:val="center"/>
        </w:trPr>
        <w:sdt>
          <w:sdtPr>
            <w:id w:val="1700663252"/>
            <w:placeholder>
              <w:docPart w:val="3C1A67D599BD4E38985619E799C9DCC4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457636" w:rsidRPr="00E60BA0" w:rsidRDefault="00457636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457636" w:rsidRPr="00E60BA0" w:rsidTr="00AA0737">
        <w:trPr>
          <w:jc w:val="center"/>
        </w:trPr>
        <w:tc>
          <w:tcPr>
            <w:tcW w:w="12960" w:type="dxa"/>
            <w:gridSpan w:val="5"/>
          </w:tcPr>
          <w:p w:rsidR="00457636" w:rsidRPr="00E60BA0" w:rsidRDefault="00457636" w:rsidP="006826CC">
            <w:pPr>
              <w:pStyle w:val="Nombre"/>
            </w:pPr>
            <w:r w:rsidRPr="00D91E31">
              <w:rPr>
                <w:noProof/>
              </w:rPr>
              <w:t>Jose</w:t>
            </w:r>
          </w:p>
        </w:tc>
      </w:tr>
      <w:tr w:rsidR="00457636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457636" w:rsidRPr="006826CC" w:rsidRDefault="00457636" w:rsidP="006F3E3D">
            <w:pPr>
              <w:rPr>
                <w:sz w:val="48"/>
                <w:szCs w:val="48"/>
              </w:rPr>
            </w:pPr>
            <w:r w:rsidRPr="006826CC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D91E31">
              <w:rPr>
                <w:noProof/>
                <w:sz w:val="48"/>
                <w:szCs w:val="48"/>
              </w:rPr>
              <w:t>30</w:t>
            </w:r>
            <w:r w:rsidRPr="006826CC">
              <w:rPr>
                <w:sz w:val="48"/>
                <w:szCs w:val="48"/>
              </w:rPr>
              <w:t xml:space="preserve">, siendo residente de </w:t>
            </w:r>
            <w:r w:rsidRPr="00D91E31">
              <w:rPr>
                <w:noProof/>
                <w:sz w:val="48"/>
                <w:szCs w:val="48"/>
              </w:rPr>
              <w:t>Cuilapa</w:t>
            </w:r>
            <w:r w:rsidRPr="006826CC">
              <w:rPr>
                <w:sz w:val="48"/>
                <w:szCs w:val="48"/>
              </w:rPr>
              <w:t xml:space="preserve">  </w:t>
            </w:r>
          </w:p>
        </w:tc>
      </w:tr>
      <w:tr w:rsidR="00457636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  <w:tc>
          <w:tcPr>
            <w:tcW w:w="1260" w:type="dxa"/>
          </w:tcPr>
          <w:p w:rsidR="00457636" w:rsidRPr="00E60BA0" w:rsidRDefault="00457636" w:rsidP="00AA0737"/>
        </w:tc>
        <w:tc>
          <w:tcPr>
            <w:tcW w:w="333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</w:tr>
      <w:tr w:rsidR="00457636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457636" w:rsidRPr="00E60BA0" w:rsidRDefault="00457636" w:rsidP="008A067C"/>
        </w:tc>
        <w:sdt>
          <w:sdtPr>
            <w:id w:val="2006401175"/>
            <w:placeholder>
              <w:docPart w:val="B805DBB3342245D2A2ED20C889C3CE12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457636" w:rsidRPr="00E60BA0" w:rsidRDefault="00457636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457636" w:rsidRPr="00E60BA0" w:rsidRDefault="00457636" w:rsidP="008A067C"/>
        </w:tc>
        <w:sdt>
          <w:sdtPr>
            <w:id w:val="1085964885"/>
            <w:placeholder>
              <w:docPart w:val="5930924194424D4EAF7BE8E5F3400CB5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457636" w:rsidRPr="00E60BA0" w:rsidRDefault="00457636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457636" w:rsidRPr="00E60BA0" w:rsidRDefault="00457636" w:rsidP="008A067C"/>
        </w:tc>
      </w:tr>
    </w:tbl>
    <w:p w:rsidR="00457636" w:rsidRDefault="00457636" w:rsidP="00AA0737">
      <w:pPr>
        <w:pStyle w:val="Textoindependiente"/>
        <w:sectPr w:rsidR="00457636" w:rsidSect="00457636">
          <w:headerReference w:type="default" r:id="rId12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457636" w:rsidRPr="00E60BA0" w:rsidTr="00E60BA0">
        <w:trPr>
          <w:trHeight w:val="2829"/>
          <w:jc w:val="center"/>
        </w:trPr>
        <w:sdt>
          <w:sdtPr>
            <w:id w:val="1913964576"/>
            <w:placeholder>
              <w:docPart w:val="C4283F3D5B1D4814A4B2EDD6CF6F3ED4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457636" w:rsidRPr="00E60BA0" w:rsidRDefault="00457636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457636" w:rsidRPr="00E60BA0" w:rsidTr="00AA0737">
        <w:trPr>
          <w:jc w:val="center"/>
        </w:trPr>
        <w:tc>
          <w:tcPr>
            <w:tcW w:w="12960" w:type="dxa"/>
            <w:gridSpan w:val="5"/>
          </w:tcPr>
          <w:p w:rsidR="00457636" w:rsidRPr="00E60BA0" w:rsidRDefault="00457636" w:rsidP="006826CC">
            <w:pPr>
              <w:pStyle w:val="Subttulo"/>
            </w:pPr>
            <w:r>
              <w:t xml:space="preserve">Reconocimiento </w:t>
            </w:r>
          </w:p>
        </w:tc>
      </w:tr>
      <w:tr w:rsidR="00457636" w:rsidRPr="00E60BA0" w:rsidTr="00AA0737">
        <w:trPr>
          <w:jc w:val="center"/>
        </w:trPr>
        <w:sdt>
          <w:sdtPr>
            <w:id w:val="-393431328"/>
            <w:placeholder>
              <w:docPart w:val="6F01605AC58043D28608ADACDBBDDCC5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457636" w:rsidRPr="00E60BA0" w:rsidRDefault="00457636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457636" w:rsidRPr="00E60BA0" w:rsidTr="00AA0737">
        <w:trPr>
          <w:jc w:val="center"/>
        </w:trPr>
        <w:tc>
          <w:tcPr>
            <w:tcW w:w="12960" w:type="dxa"/>
            <w:gridSpan w:val="5"/>
          </w:tcPr>
          <w:p w:rsidR="00457636" w:rsidRPr="00E60BA0" w:rsidRDefault="00457636" w:rsidP="006826CC">
            <w:pPr>
              <w:pStyle w:val="Nombre"/>
            </w:pPr>
            <w:r w:rsidRPr="00D91E31">
              <w:rPr>
                <w:noProof/>
              </w:rPr>
              <w:t>Ernesto</w:t>
            </w:r>
          </w:p>
        </w:tc>
      </w:tr>
      <w:tr w:rsidR="00457636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457636" w:rsidRPr="006826CC" w:rsidRDefault="00457636" w:rsidP="006F3E3D">
            <w:pPr>
              <w:rPr>
                <w:sz w:val="48"/>
                <w:szCs w:val="48"/>
              </w:rPr>
            </w:pPr>
            <w:r w:rsidRPr="006826CC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D91E31">
              <w:rPr>
                <w:noProof/>
                <w:sz w:val="48"/>
                <w:szCs w:val="48"/>
              </w:rPr>
              <w:t>78</w:t>
            </w:r>
            <w:r w:rsidRPr="006826CC">
              <w:rPr>
                <w:sz w:val="48"/>
                <w:szCs w:val="48"/>
              </w:rPr>
              <w:t xml:space="preserve">, siendo residente de </w:t>
            </w:r>
            <w:r w:rsidRPr="00D91E31">
              <w:rPr>
                <w:noProof/>
                <w:sz w:val="48"/>
                <w:szCs w:val="48"/>
              </w:rPr>
              <w:t>Barberena</w:t>
            </w:r>
            <w:r w:rsidRPr="006826CC">
              <w:rPr>
                <w:sz w:val="48"/>
                <w:szCs w:val="48"/>
              </w:rPr>
              <w:t xml:space="preserve">  </w:t>
            </w:r>
          </w:p>
        </w:tc>
      </w:tr>
      <w:tr w:rsidR="00457636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  <w:tc>
          <w:tcPr>
            <w:tcW w:w="1260" w:type="dxa"/>
          </w:tcPr>
          <w:p w:rsidR="00457636" w:rsidRPr="00E60BA0" w:rsidRDefault="00457636" w:rsidP="00AA0737"/>
        </w:tc>
        <w:tc>
          <w:tcPr>
            <w:tcW w:w="333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</w:tr>
      <w:tr w:rsidR="00457636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457636" w:rsidRPr="00E60BA0" w:rsidRDefault="00457636" w:rsidP="008A067C"/>
        </w:tc>
        <w:sdt>
          <w:sdtPr>
            <w:id w:val="509719627"/>
            <w:placeholder>
              <w:docPart w:val="F77A8AC2B4B54F7996AE344D8B58B3A6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457636" w:rsidRPr="00E60BA0" w:rsidRDefault="00457636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457636" w:rsidRPr="00E60BA0" w:rsidRDefault="00457636" w:rsidP="008A067C"/>
        </w:tc>
        <w:sdt>
          <w:sdtPr>
            <w:id w:val="-51929010"/>
            <w:placeholder>
              <w:docPart w:val="47CE02E78BFA4046BBD7FACE9D3BC891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457636" w:rsidRPr="00E60BA0" w:rsidRDefault="00457636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457636" w:rsidRPr="00E60BA0" w:rsidRDefault="00457636" w:rsidP="008A067C"/>
        </w:tc>
      </w:tr>
    </w:tbl>
    <w:p w:rsidR="00457636" w:rsidRDefault="00457636" w:rsidP="00AA0737">
      <w:pPr>
        <w:pStyle w:val="Textoindependiente"/>
        <w:sectPr w:rsidR="00457636" w:rsidSect="00457636">
          <w:headerReference w:type="default" r:id="rId13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457636" w:rsidRPr="00E60BA0" w:rsidTr="00E60BA0">
        <w:trPr>
          <w:trHeight w:val="2829"/>
          <w:jc w:val="center"/>
        </w:trPr>
        <w:sdt>
          <w:sdtPr>
            <w:id w:val="-103650898"/>
            <w:placeholder>
              <w:docPart w:val="0060A97141E240489C5BFC7E7F38B19B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457636" w:rsidRPr="00E60BA0" w:rsidRDefault="00457636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457636" w:rsidRPr="00E60BA0" w:rsidTr="00AA0737">
        <w:trPr>
          <w:jc w:val="center"/>
        </w:trPr>
        <w:tc>
          <w:tcPr>
            <w:tcW w:w="12960" w:type="dxa"/>
            <w:gridSpan w:val="5"/>
          </w:tcPr>
          <w:p w:rsidR="00457636" w:rsidRPr="00E60BA0" w:rsidRDefault="00457636" w:rsidP="006826CC">
            <w:pPr>
              <w:pStyle w:val="Subttulo"/>
            </w:pPr>
            <w:r>
              <w:t xml:space="preserve">Reconocimiento </w:t>
            </w:r>
          </w:p>
        </w:tc>
      </w:tr>
      <w:tr w:rsidR="00457636" w:rsidRPr="00E60BA0" w:rsidTr="00AA0737">
        <w:trPr>
          <w:jc w:val="center"/>
        </w:trPr>
        <w:sdt>
          <w:sdtPr>
            <w:id w:val="-1587760879"/>
            <w:placeholder>
              <w:docPart w:val="739FC6BE0C084999AC58424A190B0220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457636" w:rsidRPr="00E60BA0" w:rsidRDefault="00457636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457636" w:rsidRPr="00E60BA0" w:rsidTr="00AA0737">
        <w:trPr>
          <w:jc w:val="center"/>
        </w:trPr>
        <w:tc>
          <w:tcPr>
            <w:tcW w:w="12960" w:type="dxa"/>
            <w:gridSpan w:val="5"/>
          </w:tcPr>
          <w:p w:rsidR="00457636" w:rsidRPr="00E60BA0" w:rsidRDefault="00457636" w:rsidP="006826CC">
            <w:pPr>
              <w:pStyle w:val="Nombre"/>
            </w:pPr>
            <w:r w:rsidRPr="00D91E31">
              <w:rPr>
                <w:noProof/>
              </w:rPr>
              <w:t>Miguel</w:t>
            </w:r>
          </w:p>
        </w:tc>
      </w:tr>
      <w:tr w:rsidR="00457636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457636" w:rsidRPr="006826CC" w:rsidRDefault="00457636" w:rsidP="006F3E3D">
            <w:pPr>
              <w:rPr>
                <w:sz w:val="48"/>
                <w:szCs w:val="48"/>
              </w:rPr>
            </w:pPr>
            <w:r w:rsidRPr="006826CC">
              <w:rPr>
                <w:sz w:val="48"/>
                <w:szCs w:val="48"/>
              </w:rPr>
              <w:t xml:space="preserve">Por su apoyo y logística en la inducción del curso de carate en el cual sacó un punteo de </w:t>
            </w:r>
            <w:r w:rsidRPr="00D91E31">
              <w:rPr>
                <w:noProof/>
                <w:sz w:val="48"/>
                <w:szCs w:val="48"/>
              </w:rPr>
              <w:t>100</w:t>
            </w:r>
            <w:r w:rsidRPr="006826CC">
              <w:rPr>
                <w:sz w:val="48"/>
                <w:szCs w:val="48"/>
              </w:rPr>
              <w:t xml:space="preserve">, siendo residente de </w:t>
            </w:r>
            <w:r w:rsidRPr="00D91E31">
              <w:rPr>
                <w:noProof/>
                <w:sz w:val="48"/>
                <w:szCs w:val="48"/>
              </w:rPr>
              <w:t>Barberena</w:t>
            </w:r>
            <w:r w:rsidRPr="006826CC">
              <w:rPr>
                <w:sz w:val="48"/>
                <w:szCs w:val="48"/>
              </w:rPr>
              <w:t xml:space="preserve">  </w:t>
            </w:r>
          </w:p>
        </w:tc>
      </w:tr>
      <w:tr w:rsidR="00457636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  <w:tc>
          <w:tcPr>
            <w:tcW w:w="1260" w:type="dxa"/>
          </w:tcPr>
          <w:p w:rsidR="00457636" w:rsidRPr="00E60BA0" w:rsidRDefault="00457636" w:rsidP="00AA0737"/>
        </w:tc>
        <w:tc>
          <w:tcPr>
            <w:tcW w:w="333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457636" w:rsidRPr="00E60BA0" w:rsidRDefault="00457636" w:rsidP="00AA0737">
            <w:pPr>
              <w:jc w:val="left"/>
            </w:pPr>
          </w:p>
        </w:tc>
      </w:tr>
      <w:tr w:rsidR="00457636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457636" w:rsidRPr="00E60BA0" w:rsidRDefault="00457636" w:rsidP="008A067C"/>
        </w:tc>
        <w:sdt>
          <w:sdtPr>
            <w:id w:val="1257014861"/>
            <w:placeholder>
              <w:docPart w:val="3D90E4A19AA24E5C9691EFC3779E4429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457636" w:rsidRPr="00E60BA0" w:rsidRDefault="00457636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457636" w:rsidRPr="00E60BA0" w:rsidRDefault="00457636" w:rsidP="008A067C"/>
        </w:tc>
        <w:sdt>
          <w:sdtPr>
            <w:id w:val="-1957554814"/>
            <w:placeholder>
              <w:docPart w:val="E77F47CA8198406E82FBBC30781F2A04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457636" w:rsidRPr="00E60BA0" w:rsidRDefault="00457636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457636" w:rsidRPr="00E60BA0" w:rsidRDefault="00457636" w:rsidP="008A067C"/>
        </w:tc>
      </w:tr>
    </w:tbl>
    <w:p w:rsidR="00457636" w:rsidRDefault="00457636" w:rsidP="00AA0737">
      <w:pPr>
        <w:pStyle w:val="Textoindependiente"/>
        <w:sectPr w:rsidR="00457636" w:rsidSect="00457636">
          <w:headerReference w:type="default" r:id="rId14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457636" w:rsidRPr="00E60BA0" w:rsidRDefault="00457636" w:rsidP="00AA0737">
      <w:pPr>
        <w:pStyle w:val="Textoindependiente"/>
      </w:pPr>
    </w:p>
    <w:sectPr w:rsidR="00457636" w:rsidRPr="00E60BA0" w:rsidSect="00457636">
      <w:headerReference w:type="default" r:id="rId15"/>
      <w:type w:val="continuous"/>
      <w:pgSz w:w="16838" w:h="11906" w:orient="landscape" w:code="9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9A2" w:rsidRDefault="002769A2" w:rsidP="003F140B">
      <w:r>
        <w:separator/>
      </w:r>
    </w:p>
  </w:endnote>
  <w:endnote w:type="continuationSeparator" w:id="0">
    <w:p w:rsidR="002769A2" w:rsidRDefault="002769A2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9A2" w:rsidRDefault="002769A2" w:rsidP="003F140B">
      <w:r>
        <w:separator/>
      </w:r>
    </w:p>
  </w:footnote>
  <w:footnote w:type="continuationSeparator" w:id="0">
    <w:p w:rsidR="002769A2" w:rsidRDefault="002769A2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636" w:rsidRPr="00E60BA0" w:rsidRDefault="00457636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7" name="Grupo 17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9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20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upo 3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3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9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0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1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2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3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08CE32D2" id="Grupo 17" o:spid="_x0000_s1026" alt="Formas de esquina y marco del diseño de fondo" style="position:absolute;margin-left:0;margin-top:0;width:796.25pt;height:617.05pt;z-index:25166336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0mMAA&#10;AADbAAAADwAAAGRycy9kb3ducmV2LnhtbERPy4rCMBTdD/gP4QruxlQXVaqpzAgDg7rwhczy0tw+&#10;mOamNFHj35uF4PJw3stVMK24Ue8aywom4wQEcWF1w5WC8+nncw7CeWSNrWVS8CAHq3zwscRM2zsf&#10;6Hb0lYgh7DJUUHvfZVK6oiaDbmw74siVtjfoI+wrqXu8x3DTymmSpNJgw7Ghxo7WNRX/x6tRsCmT&#10;y/UvDbPvebvbp357CXtjlBoNw9cChKfg3+KX+1crmMb18Uv8AT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60mMAAAADbAAAADwAAAAAAAAAAAAAAAACYAgAAZHJzL2Rvd25y&#10;ZXYueG1sUEsFBgAAAAAEAAQA9QAAAIUD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5osUA&#10;AADbAAAADwAAAGRycy9kb3ducmV2LnhtbESPQWvCQBSE7wX/w/KEXopumhaR6CoiFJTiwSh6fWSf&#10;STT7Ns2uGv31riD0OMzMN8x42ppKXKhxpWUFn/0IBHFmdcm5gu3mpzcE4TyyxsoyKbiRg+mk8zbG&#10;RNsrr+mS+lwECLsEFRTe14mULivIoOvbmjh4B9sY9EE2udQNXgPcVDKOooE0WHJYKLCmeUHZKT0b&#10;BV/Dxb1d7g753/yefq/k+uN3fySl3rvtbATCU+v/w6/2QiuIY3h+CT9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FHmixQAAANs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iQ78A&#10;AADbAAAADwAAAGRycy9kb3ducmV2LnhtbESPzQrCMBCE74LvEFbwpqmKUqpRRBDEk3+gx6VZ22qz&#10;KU3U+vZGEDwOs/PNzmzRmFI8qXaFZQWDfgSCOLW64EzB6bjuxSCcR9ZYWiYFb3KwmLdbM0y0ffGe&#10;ngefiQBhl6CC3PsqkdKlORl0fVsRB+9qa4M+yDqTusZXgJtSDqNoIg0WHBpyrGiVU3o/PEx4Y++O&#10;23i50SO8mPN9fNpF8S1TqttpllMQnhr/P/6lN1rBcATfLQEA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OGJDvwAAANsAAAAPAAAAAAAAAAAAAAAAAJgCAABkcnMvZG93bnJl&#10;di54bWxQSwUGAAAAAAQABAD1AAAAhAM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XK8UA&#10;AADbAAAADwAAAGRycy9kb3ducmV2LnhtbESPQWvCQBSE74L/YXmF3nTXYEubuoqohVwUklbp8ZF9&#10;TUKzb0N21fTfu0Khx2FmvmEWq8G24kK9bxxrmE0VCOLSmYYrDZ8f75MXED4gG2wdk4Zf8rBajkcL&#10;TI27ck6XIlQiQtinqKEOoUul9GVNFv3UdcTR+3a9xRBlX0nT4zXCbSsTpZ6lxYbjQo0dbWoqf4qz&#10;1bBR+5nNTzvaHb+2x9fEn59O2UHrx4dh/QYi0BD+w3/tzGhI5nD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FcrxQAAANsAAAAPAAAAAAAAAAAAAAAAAJgCAABkcnMv&#10;ZG93bnJldi54bWxQSwUGAAAAAAQABAD1AAAAig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RZsQA&#10;AADbAAAADwAAAGRycy9kb3ducmV2LnhtbESPQWsCMRSE70L/Q3iF3tysUqWuG0UKQg+lVFvw+kie&#10;m9XNy3YTdeuvbwShx2FmvmHKZe8acaYu1J4VjLIcBLH2puZKwffXevgCIkRkg41nUvBLAZaLh0GJ&#10;hfEX3tB5GyuRIBwKVGBjbAspg7bkMGS+JU7e3ncOY5JdJU2HlwR3jRzn+VQ6rDktWGzp1ZI+bk9O&#10;wea6GxHp6ad9xt3q5+N9pg84U+rpsV/NQUTq43/43n4zCsYTuH1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DkWbEAAAA2wAAAA8AAAAAAAAAAAAAAAAAmAIAAGRycy9k&#10;b3ducmV2LnhtbFBLBQYAAAAABAAEAPUAAACJAw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79iMUA&#10;AADbAAAADwAAAGRycy9kb3ducmV2LnhtbESPT2sCMRTE7wW/Q3iCF6nZWlxku1GkreK1KqW9vW7e&#10;/tHNS9hEXb+9KRR6HGbmN0y+7E0rLtT5xrKCp0kCgriwuuFKwWG/fpyD8AFZY2uZFNzIw3IxeMgx&#10;0/bKH3TZhUpECPsMFdQhuExKX9Rk0E+sI45eaTuDIcqukrrDa4SbVk6TJJUGG44LNTp6rak47c5G&#10;wawc32bfP+75Pf06VeO5O9rN55tSo2G/egERqA//4b/2ViuYpvD7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v2I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gnBcIA&#10;AADbAAAADwAAAGRycy9kb3ducmV2LnhtbESPS4sCMRCE74L/IbTgTTOKrDIaxdfCHhZBRzw3k56H&#10;TjrDJOrsv98Igseiqr6iFqvWVOJBjSstKxgNIxDEqdUl5wrOyfdgBsJ5ZI2VZVLwRw5Wy25ngbG2&#10;Tz7S4+RzESDsYlRQeF/HUrq0IINuaGvi4GW2MeiDbHKpG3wGuKnkOIq+pMGSw0KBNW0LSm+nu1Fw&#10;uCRRtkf7O9vgce+udM2SyU6pfq9dz0F4av0n/G7/aAXjKby+h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CcFwgAAANsAAAAPAAAAAAAAAAAAAAAAAJgCAABkcnMvZG93&#10;bnJldi54bWxQSwUGAAAAAAQABAD1AAAAhwM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yRsIA&#10;AADbAAAADwAAAGRycy9kb3ducmV2LnhtbERPTWuDQBC9B/oflinkEpq1HtpgXEMQC4VQsCaHHifu&#10;RCXurLhbtf++eyj0+Hjf6WExvZhodJ1lBc/bCARxbXXHjYLL+e1pB8J5ZI29ZVLwQw4O2cMqxUTb&#10;mT9pqnwjQgi7BBW03g+JlK5uyaDb2oE4cDc7GvQBjo3UI84h3PQyjqIXabDj0NDiQHlL9b36Ngq+&#10;Ltfc9ceZotPmo5h8Wb4WdlZq/bgc9yA8Lf5f/Od+1wriMDZ8CT9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7JGwgAAANsAAAAPAAAAAAAAAAAAAAAAAJgCAABkcnMvZG93&#10;bnJldi54bWxQSwUGAAAAAAQABAD1AAAAhw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kZsMA&#10;AADbAAAADwAAAGRycy9kb3ducmV2LnhtbESPQWsCMRSE74X+h/AK3mpWS0VXo5SCRWgP7rbeH5vn&#10;7uLmJWyiRn99Iwgeh5n5hlmsounEiXrfWlYwGmYgiCurW64V/P2uX6cgfEDW2FkmBRfysFo+Py0w&#10;1/bMBZ3KUIsEYZ+jgiYEl0vpq4YM+qF1xMnb295gSLKvpe7xnOCmk+Msm0iDLaeFBh19NlQdyqNR&#10;8P7z5vS2iN9fxci4XSyL7nCNSg1e4sccRKAYHuF7e6MVjGdw+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+kZs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oBb4A&#10;AADbAAAADwAAAGRycy9kb3ducmV2LnhtbERPTWvCQBC9F/wPywi91Y0tFYmuIoJaejPqfciOSTQ7&#10;G3a3Gv995yB4fLzv+bJ3rbpRiI1nA+NRBoq49LbhysDxsPmYgooJ2WLrmQw8KMJyMXibY279nfd0&#10;K1KlJIRjjgbqlLpc61jW5DCOfEcs3NkHh0lgqLQNeJdw1+rPLJtohw1LQ40drWsqr8WfM/B92v4W&#10;K1H0Tbg8xtPdOlzawpj3Yb+agUrUp5f46f6xBr5kvXyRH6A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ksaAW+AAAA2wAAAA8AAAAAAAAAAAAAAAAAmAIAAGRycy9kb3ducmV2&#10;LnhtbFBLBQYAAAAABAAEAPUAAACD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8AcMA&#10;AADbAAAADwAAAGRycy9kb3ducmV2LnhtbESPQWvCQBSE70L/w/IKvdVNWqgSsxERK5WCYCz0+sg+&#10;k2D2bdhdY+qv7xYKHoeZ+YbJl6PpxEDOt5YVpNMEBHFldcu1gq/j+/MchA/IGjvLpOCHPCyLh0mO&#10;mbZXPtBQhlpECPsMFTQh9JmUvmrIoJ/anjh6J+sMhihdLbXDa4SbTr4kyZs02HJcaLCndUPVubyY&#10;SOHN8M23bdhJtz/OUnTDfvap1NPjuFqACDSGe/i//aEVvKbw9yX+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j8Ac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3+xMQA&#10;AADbAAAADwAAAGRycy9kb3ducmV2LnhtbESPQWsCMRSE70L/Q3gFb5rtlmpZjVKEQsVD7bZ4fibP&#10;3cXNyzaJuv33jSB4HGbmG2a+7G0rzuRD41jB0zgDQaydabhS8PP9PnoFESKywdYxKfijAMvFw2CO&#10;hXEX/qJzGSuRIBwKVFDH2BVSBl2TxTB2HXHyDs5bjEn6ShqPlwS3rcyzbCItNpwWauxoVZM+lier&#10;YDeNL3q13uv8s9r7Zmum2W/YKDV87N9mICL18R6+tT+Mguccrl/S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9/sTEAAAA2wAAAA8AAAAAAAAAAAAAAAAAmAIAAGRycy9k&#10;b3ducmV2LnhtbFBLBQYAAAAABAAEAPUAAACJ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znfsQA&#10;AADbAAAADwAAAGRycy9kb3ducmV2LnhtbESPQWvCQBSE7wX/w/IEL0U3bahIdBUJCLkIbVIo3h7Z&#10;ZxLNvg3ZNcZ/7xYKPQ4z8w2z2Y2mFQP1rrGs4G0RgSAurW64UvBdHOYrEM4ja2wtk4IHOdhtJy8b&#10;TLS98xcNua9EgLBLUEHtfZdI6cqaDLqF7YiDd7a9QR9kX0nd4z3ATSvfo2gpDTYcFmrsKK2pvOY3&#10;o+D0UcQm/3xdXtKfLM0ORxq64qbUbDru1yA8jf4//NfOtII4ht8v4Qf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537EAAAA2wAAAA8AAAAAAAAAAAAAAAAAmAIAAGRycy9k&#10;b3ducmV2LnhtbFBLBQYAAAAABAAEAPUAAACJAw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DasUA&#10;AADbAAAADwAAAGRycy9kb3ducmV2LnhtbESPT2vCQBTE74V+h+UJvTWb2CKSugbrH+i1sa14e2Rf&#10;k2j2bcyuMX77riD0OMzMb5hZNphG9NS52rKCJIpBEBdW11wq+NpunqcgnEfW2FgmBVdykM0fH2aY&#10;anvhT+pzX4oAYZeigsr7NpXSFRUZdJFtiYP3azuDPsiulLrDS4CbRo7jeCIN1hwWKmxpWVFxzM9G&#10;wXY32a/Wh2RlTt/51Jxiufx575V6Gg2LNxCeBv8fvrc/tIKXV7h9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kNqxQAAANsAAAAPAAAAAAAAAAAAAAAAAJgCAABkcnMv&#10;ZG93bnJldi54bWxQSwUGAAAAAAQABAD1AAAAig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q1cIA&#10;AADbAAAADwAAAGRycy9kb3ducmV2LnhtbESPQWvCQBSE7wX/w/IK3upLG6ySuooIgh6binh8Zl+T&#10;YPZtml01/vuuIHgcZuYbZrbobaMu3PnaiYb3UQKKpXCmllLD7mf9NgXlA4mhxglruLGHxXzwMqPM&#10;uKt88yUPpYoQ8RlpqEJoM0RfVGzJj1zLEr1f11kKUXYlmo6uEW4b/EiST7RUS1yoqOVVxcUpP1sN&#10;ZcrH/fawSaeT/XkXTpj/Ia60Hr72yy9QgfvwDD/aG6MhHcP9S/wBOP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OrVwgAAANsAAAAPAAAAAAAAAAAAAAAAAJgCAABkcnMvZG93&#10;bnJldi54bWxQSwUGAAAAAAQABAD1AAAAhwM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mfsQA&#10;AADbAAAADwAAAGRycy9kb3ducmV2LnhtbESPQWvCQBSE74L/YXmCN900BbGpq4QWoUihJvXg8ZF9&#10;TUKzb0N2zab/vlsoeBxm5htmd5hMJ0YaXGtZwcM6AUFcWd1yreDyeVxtQTiPrLGzTAp+yMFhP5/t&#10;MNM2cEFj6WsRIewyVNB432dSuqohg25te+LofdnBoI9yqKUeMES46WSaJBtpsOW40GBPLw1V3+XN&#10;KGjD+zb90K9T4GseinMln8xpVGq5mPJnEJ4mfw//t9+0gscN/H2JP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5n7EAAAA2wAAAA8AAAAAAAAAAAAAAAAAmAIAAGRycy9k&#10;b3ducmV2LnhtbFBLBQYAAAAABAAEAPUAAACJ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NssQA&#10;AADbAAAADwAAAGRycy9kb3ducmV2LnhtbESP0WrCQBRE3wv+w3IFX4puqqAhuooWREuhUPUDrtlr&#10;EszeDbtrEv++Wyj0cZiZM8xq05tatOR8ZVnB2yQBQZxbXXGh4HLej1MQPiBrrC2Tgid52KwHLyvM&#10;tO34m9pTKESEsM9QQRlCk0np85IM+oltiKN3s85giNIVUjvsItzUcpokc2mw4rhQYkPvJeX308Mo&#10;2KXdrn/92M/bC6ZXOhy+pu7zodRo2G+XIAL14T/81z5qBbMF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lDbL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3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y8sYA&#10;AADbAAAADwAAAGRycy9kb3ducmV2LnhtbESPQWvCQBCF74X+h2UKvTUbFYqNWaWtLQS8GPXgcciO&#10;SWx2Nma3JvXXu4LQ4+PN+968dDGYRpypc7VlBaMoBkFcWF1zqWC3/X6ZgnAeWWNjmRT8kYPF/PEh&#10;xUTbnnM6b3wpAoRdggoq79tESldUZNBFtiUO3sF2Bn2QXSl1h32Am0aO4/hVGqw5NFTY0mdFxc/m&#10;14Q3Tpc+j1frL7fPZDGaLJf9R3lU6vlpeJ+B8DT4/+N7OtMKJm9w2xIA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ny8sYAAADb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N7cIA&#10;AADbAAAADwAAAGRycy9kb3ducmV2LnhtbESPQWsCMRSE70L/Q3gFL1KzShHdGkUFofQgVMXzI3lu&#10;FjcvSxJ1669vCkKPw8x8w8yXnWvEjUKsPSsYDQsQxNqbmisFx8P2bQoiJmSDjWdS8EMRlouX3hxL&#10;4+/8Tbd9qkSGcCxRgU2pLaWM2pLDOPQtcfbOPjhMWYZKmoD3DHeNHBfFRDqsOS9YbGljSV/2V6fg&#10;tB7gYBXGuNFXu5t+uYfG00Op/mu3+gCRqEv/4Wf70yh4n8Hfl/w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03twgAAANs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dSMMA&#10;AADbAAAADwAAAGRycy9kb3ducmV2LnhtbERPy2rCQBTdF/oPwxW6ayZKKhIdRQqWQFOoz/U1c02C&#10;mTtpZmpSv76zKHR5OO/FajCNuFHnassKxlEMgriwuuZSwWG/eZ6BcB5ZY2OZFPyQg9Xy8WGBqbY9&#10;b+m286UIIexSVFB536ZSuqIigy6yLXHgLrYz6APsSqk77EO4aeQkjqfSYM2hocKWXisqrrtvoyC/&#10;J/tt5s/Ht/P9mHwe8un7x+lLqafRsJ6D8DT4f/GfO9MKXsL68CX8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EdSMMAAADbAAAADwAAAAAAAAAAAAAAAACYAgAAZHJzL2Rv&#10;d25yZXYueG1sUEsFBgAAAAAEAAQA9QAAAIg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S78MA&#10;AADbAAAADwAAAGRycy9kb3ducmV2LnhtbESPQWvCQBSE7wX/w/IEb3UTQanRVVRasAcPWsHrM/tM&#10;gtm3YXc1sb/eFQo9DjPzDTNfdqYWd3K+sqwgHSYgiHOrKy4UHH++3j9A+ICssbZMCh7kYbnovc0x&#10;07blPd0PoRARwj5DBWUITSalz0sy6Ie2IY7exTqDIUpXSO2wjXBTy1GSTKTBiuNCiQ1tSsqvh5tR&#10;gDa9OXucrs8n335vdr97+mzWSg363WoGIlAX/sN/7a1WME7h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GS78MAAADbAAAADwAAAAAAAAAAAAAAAACYAgAAZHJzL2Rv&#10;d25yZXYueG1sUEsFBgAAAAAEAAQA9QAAAIg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vMEA&#10;AADbAAAADwAAAGRycy9kb3ducmV2LnhtbESPQYvCMBSE7wv+h/AEb5oqKFKNIsoWT4ruCh4fzbOt&#10;Ni81yWr992ZhYY/DzHzDzJetqcWDnK8sKxgOEhDEudUVFwq+vz77UxA+IGusLZOCF3lYLjofc0y1&#10;ffKBHsdQiAhhn6KCMoQmldLnJRn0A9sQR+9incEQpSukdviMcFPLUZJMpMGK40KJDa1Lym/HH6Pg&#10;ZLOQ3ZD3m911fHYrz/fszEr1uu1qBiJQG/7Df+2tVjAewe+X+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dgLzBAAAA2w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AW8IA&#10;AADbAAAADwAAAGRycy9kb3ducmV2LnhtbESPT4vCMBTE74LfITxhb5pacZFqFBFcBU/rH/D4aF7b&#10;YPNSmqx2/fRGWNjjMDO/YRarztbiTq03jhWMRwkI4txpw6WC82k7nIHwAVlj7ZgU/JKH1bLfW2Cm&#10;3YO/6X4MpYgQ9hkqqEJoMil9XpFFP3INcfQK11oMUbal1C0+ItzWMk2ST2nRcFyosKFNRfnt+GMV&#10;HJrcFQV9mf3l9kzpurOmO6RKfQy69RxEoC78h//ae61gOoH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sBbwgAAANsAAAAPAAAAAAAAAAAAAAAAAJgCAABkcnMvZG93&#10;bnJldi54bWxQSwUGAAAAAAQABAD1AAAAhwM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233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54" name="Imagen 54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636" w:rsidRPr="00E60BA0" w:rsidRDefault="00457636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55" name="Grupo 55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56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57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" name="Grupo 74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75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6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7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8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9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0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2F3C844" id="Grupo 55" o:spid="_x0000_s1026" alt="Formas de esquina y marco del diseño de fondo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fkcMA&#10;AADbAAAADwAAAGRycy9kb3ducmV2LnhtbESPQYvCMBSE78L+h/AWvGm6glWqUVZBEPXguovs8dE8&#10;22LzUpqo8d8bQfA4zMw3zHQeTC2u1LrKsoKvfgKCOLe64kLB3++qNwbhPLLG2jIpuJOD+eyjM8VM&#10;2xv/0PXgCxEh7DJUUHrfZFK6vCSDrm8b4uidbGvQR9kWUrd4i3BTy0GSpNJgxXGhxIaWJeXnw8Uo&#10;2JyS4+U/DaPFuN7tU789hr0xSnU/w/cEhKfg3+FXe60VDE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fkcMAAADbAAAADwAAAAAAAAAAAAAAAACYAgAAZHJzL2Rv&#10;d25yZXYueG1sUEsFBgAAAAAEAAQA9QAAAIgD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9NcQA&#10;AADbAAAADwAAAGRycy9kb3ducmV2LnhtbERPTWvCQBC9F/wPywi9FN3Y1iKpq4hQUKSHxGKvQ3ZM&#10;otnZNLsmaX69eyj0+Hjfy3VvKtFS40rLCmbTCARxZnXJuYKv48dkAcJ5ZI2VZVLwSw7Wq9HDEmNt&#10;O06oTX0uQgi7GBUU3texlC4ryKCb2po4cGfbGPQBNrnUDXYh3FTyOYrepMGSQ0OBNW0Lyq7pzSh4&#10;WeyGfn865z/bIX39lMnT4ftCSj2O+807CE+9/xf/uXdawTyMDV/C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6PTXEAAAA2w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m1MMA&#10;AADbAAAADwAAAGRycy9kb3ducmV2LnhtbESPQYvCMBCF78L+hzALe9NUF6XbbSoiCOJJreAeh2a2&#10;rTaT0kSt/94IgsfHm/e9eem8N424UudqywrGowgEcWF1zaWCQ74axiCcR9bYWCYFd3Iwzz4GKSba&#10;3nhH170vRYCwS1BB5X2bSOmKigy6kW2Jg/dvO4M+yK6UusNbgJtGTqJoJg3WHBoqbGlZUXHeX0x4&#10;Y+fyTbxY62/8M8fz9LCN4lOp1Ndnv/gF4an37+NXeq0VTH/guSUA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Ym1MMAAADb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o6L0A&#10;AADbAAAADwAAAGRycy9kb3ducmV2LnhtbERPyQrCMBC9C/5DGMGbpgqKVqOIC3hRcMXj0IxtsZmU&#10;Jmr9e3MQPD7ePp3XphAvqlxuWUGvG4EgTqzOOVVwPm06IxDOI2ssLJOCDzmYz5qNKcbavvlAr6NP&#10;RQhhF6OCzPsyltIlGRl0XVsSB+5uK4M+wCqVusJ3CDeF7EfRUBrMOTRkWNIyo+RxfBoFy2jXM4fr&#10;mtaX2+oy7rvn4LrdK9Vu1YsJCE+1/4t/7q1WMAzrw5fwA+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VXo6L0AAADbAAAADwAAAAAAAAAAAAAAAACYAgAAZHJzL2Rvd25yZXYu&#10;eG1sUEsFBgAAAAAEAAQA9QAAAIID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upcMA&#10;AADbAAAADwAAAGRycy9kb3ducmV2LnhtbESPQWsCMRSE74L/IbyCN81ukUW3RhGh0EORagteH8lz&#10;s3bzst2kuvbXG0HocZiZb5jFqneNOFMXas8K8kkGglh7U3Ol4OvzdTwDESKywcYzKbhSgNVyOFhg&#10;afyFd3Tex0okCIcSFdgY21LKoC05DBPfEifv6DuHMcmukqbDS4K7Rj5nWSEd1pwWLLa0saS/979O&#10;we7vkBPp4sNO8bD+2b7P9QnnSo2e+vULiEh9/A8/2m9GQZHD/Uv6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IupcMAAADbAAAADwAAAAAAAAAAAAAAAACYAgAAZHJzL2Rv&#10;d25yZXYueG1sUEsFBgAAAAAEAAQA9QAAAIgD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CS8UA&#10;AADbAAAADwAAAGRycy9kb3ducmV2LnhtbESPT2sCMRTE7wW/Q3iCF6nZWlxku1GkreK1KqW9vW7e&#10;/tHNS9hEXb+9KRR6HGbmN0y+7E0rLtT5xrKCp0kCgriwuuFKwWG/fpyD8AFZY2uZFNzIw3IxeMgx&#10;0/bKH3TZhUpECPsMFdQhuExKX9Rk0E+sI45eaTuDIcqukrrDa4SbVk6TJJUGG44LNTp6rak47c5G&#10;wawc32bfP+75Pf06VeO5O9rN55tSo2G/egERqA//4b/2VitIp/D7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0JL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YxsQA&#10;AADbAAAADwAAAGRycy9kb3ducmV2LnhtbESPT2vCQBTE7wW/w/KE3pqNrUiIrqI2hR5KwaT0/Mi+&#10;/NHs25DdxvTbu4WCx2FmfsNsdpPpxEiDay0rWEQxCOLS6pZrBV/F21MCwnlkjZ1lUvBLDnbb2cMG&#10;U22vfKIx97UIEHYpKmi871MpXdmQQRfZnjh4lR0M+iCHWuoBrwFuOvkcxytpsOWw0GBPx4bKS/5j&#10;FHx+F3GVof1IDnjK3JnOVbF8VepxPu3XIDxN/h7+b79rBasX+PsSf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mMbEAAAA2wAAAA8AAAAAAAAAAAAAAAAAmAIAAGRycy9k&#10;b3ducmV2LnhtbFBLBQYAAAAABAAEAPUAAACJ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Bg8MA&#10;AADbAAAADwAAAGRycy9kb3ducmV2LnhtbESPQYvCMBSE7wv+h/AEL6KpsrhSjSKiIIjgqgePz+bZ&#10;FpuX0sS2/vuNIOxxmJlvmPmyNYWoqXK5ZQWjYQSCOLE651TB5bwdTEE4j6yxsEwKXuRgueh8zTHW&#10;tuFfqk8+FQHCLkYFmfdlLKVLMjLohrYkDt7dVgZ9kFUqdYVNgJtCjqNoIg3mHBYyLGmdUfI4PY2C&#10;6+W2dsWqoWjfP2xqfzz+bGyjVK/brmYgPLX+P/xp77SCyTe8v4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gBg8MAAADb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Xo8MA&#10;AADbAAAADwAAAGRycy9kb3ducmV2LnhtbESPQWsCMRSE7wX/Q3iCt5q1opTVKCJUhPbQ3er9sXnu&#10;Lm5ewiZq7K9vCoLHYWa+YZbraDpxpd63lhVMxhkI4srqlmsFh5+P13cQPiBr7CyTgjt5WK8GL0vM&#10;tb1xQdcy1CJB2OeooAnB5VL6qiGDfmwdcfJOtjcYkuxrqXu8Jbjp5FuWzaXBltNCg462DVXn8mIU&#10;zL6mTn8X8XNXTIw7xrLozr9RqdEwbhYgAsXwDD/ae61gPoP/L+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gXo8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p698EA&#10;AADbAAAADwAAAGRycy9kb3ducmV2LnhtbESPQWvCQBSE7wX/w/IK3urGgkGiawiCVbw1be+P7DOJ&#10;zb4Nu2sS/70rFHoc5psZZptPphMDOd9aVrBcJCCIK6tbrhV8fx3e1iB8QNbYWSYFd/KQ72YvW8y0&#10;HfmThjLUIpawz1BBE0KfSemrhgz6he2Jo3exzmCI0tVSOxxjuenke5Kk0mDLcaHBnvYNVb/lzShY&#10;/XycyyISU+uu9+X6uHfXrlRq/joVGxCBpvAP/6VPWkGawvNL/AF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6evfBAAAA2wAAAA8AAAAAAAAAAAAAAAAAmAIAAGRycy9kb3du&#10;cmV2LnhtbFBLBQYAAAAABAAEAPUAAACG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7u88MA&#10;AADbAAAADwAAAGRycy9kb3ducmV2LnhtbESPQWvCQBSE7wX/w/KE3uomHkxJXaWIlkpBaCJ4fWRf&#10;k9Ds27C7TaK/3i0Uehxm5htmvZ1MJwZyvrWsIF0kIIgrq1uuFZzLw9MzCB+QNXaWScGVPGw3s4c1&#10;5tqO/ElDEWoRIexzVNCE0OdS+qohg35he+LofVlnMETpaqkdjhFuOrlMkpU02HJcaLCnXUPVd/Fj&#10;IoX3w4Vvb+Eo3anMUnTDKftQ6nE+vb6ACDSF//Bf+10rWGXw+yX+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7u88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bmM8AA&#10;AADbAAAADwAAAGRycy9kb3ducmV2LnhtbERPy4rCMBTdC/5DuII7TRV80DHKIAiKi3FUXF+TO22Z&#10;5qYmUevfTxbCLA/nvVi1thYP8qFyrGA0zEAQa2cqLhScT5vBHESIyAZrx6TgRQFWy25ngblxT/6m&#10;xzEWIoVwyFFBGWOTSxl0SRbD0DXEiftx3mJM0BfSeHymcFvLcZZNpcWKU0OJDa1L0r/Hu1VwmcWJ&#10;Xu+uevxVXH11MLPsFvZK9Xvt5weISG38F7/dW6NgmsamL+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bmM8AAAADbAAAADwAAAAAAAAAAAAAAAACYAgAAZHJzL2Rvd25y&#10;ZXYueG1sUEsFBgAAAAAEAAQA9QAAAIUD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f/icUA&#10;AADbAAAADwAAAGRycy9kb3ducmV2LnhtbESPQWvCQBSE74X+h+UJvRSz0dJgU1cpASGXgk0K4u2R&#10;fU1Ss29Ddo3pv3cFocdhZr5h1tvJdGKkwbWWFSyiGARxZXXLtYLvcjdfgXAeWWNnmRT8kYPt5vFh&#10;jam2F/6isfC1CBB2KSpovO9TKV3VkEEX2Z44eD92MOiDHGqpB7wEuOnkMo4TabDlsNBgT1lD1ak4&#10;GwXH1/LFFPvn5Dc75Fm++6SxL89KPc2mj3cQnib/H763c60geYPbl/A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/+JxQAAANsAAAAPAAAAAAAAAAAAAAAAAJgCAABkcnMv&#10;ZG93bnJldi54bWxQSwUGAAAAAAQABAD1AAAAigM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8qcAA&#10;AADbAAAADwAAAGRycy9kb3ducmV2LnhtbERPu27CMBTdkfgH6yJ1Iw4dAKUYxKOVWAm0FdtVfEkC&#10;8XWITQh/jwckxqPzni06U4mWGldaVjCKYhDEmdUl5woO+5/hFITzyBory6TgQQ4W835vhom2d95R&#10;m/pchBB2CSoovK8TKV1WkEEX2Zo4cCfbGPQBNrnUDd5DuKnkZxyPpcGSQ0OBNa0Lyi7pzSjY/4+P&#10;m+/zaGOuv+nUXGO5/lu1Sn0MuuUXCE+df4tf7q1WMAnrw5fw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/8qcAAAADbAAAADwAAAAAAAAAAAAAAAACYAgAAZHJzL2Rvd25y&#10;ZXYueG1sUEsFBgAAAAAEAAQA9QAAAIU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VFsEA&#10;AADbAAAADwAAAGRycy9kb3ducmV2LnhtbESPwYrCQBBE7wv+w9CCt7XjCirRUURY0KNRZI+9mTYJ&#10;ZnpiZtT4987Cgseiql5Ri1Vna3Xn1ldONIyGCSiW3JlKCg3Hw/fnDJQPJIZqJ6zhyR5Wy97HglLj&#10;HrLnexYKFSHiU9JQhtCkiD4v2ZIfuoYlemfXWgpRtgWalh4Rbmv8SpIJWqokLpTU8Kbk/JLdrIZi&#10;zL+n3c92PJuebsdwweyKuNF60O/Wc1CBu/AO/7e3RsN0BH9f4g/A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VVRbBAAAA2wAAAA8AAAAAAAAAAAAAAAAAmAIAAGRycy9kb3du&#10;cmV2LnhtbFBLBQYAAAAABAAEAPUAAACGAw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5ZvcMA&#10;AADbAAAADwAAAGRycy9kb3ducmV2LnhtbESPT4vCMBTE78J+h/AEb5rag3+qUWSXBZEFV3cPHh/N&#10;sy02L6WJTf32G0HY4zAzv2HW297UoqPWVZYVTCcJCOLc6ooLBb8/n+MFCOeRNdaWScGDHGw3b4M1&#10;ZtoGPlF39oWIEHYZKii9bzIpXV6SQTexDXH0rrY16KNsC6lbDBFuapkmyUwarDgulNjQe0n57Xw3&#10;CqrwtUiP+qMPfNmF03cul+bQKTUa9rsVCE+9/w+/2nutYJ7C80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5ZvcMAAADbAAAADwAAAAAAAAAAAAAAAACYAgAAZHJzL2Rv&#10;d25yZXYueG1sUEsFBgAAAAAEAAQA9QAAAIgD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yccQA&#10;AADbAAAADwAAAGRycy9kb3ducmV2LnhtbESP0WrCQBRE3wv+w3IFX4puqqAhuooWREuhUPUDrtlr&#10;EszeDbtrEv++Wyj0cZiZM8xq05tatOR8ZVnB2yQBQZxbXXGh4HLej1MQPiBrrC2Tgid52KwHLyvM&#10;tO34m9pTKESEsM9QQRlCk0np85IM+oltiKN3s85giNIVUjvsItzUcpokc2mw4rhQYkPvJeX308Mo&#10;2KXdrn/92M/bC6ZXOhy+pu7zodRo2G+XIAL14T/81z5qBYsZ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0snH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74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BN8YA&#10;AADbAAAADwAAAGRycy9kb3ducmV2LnhtbESPQWvCQBCF7wX/wzKCt7pJS1VSN9JWBcGLRg8eh+w0&#10;SZudTbOrSfvru4Lg8fHmfW/efNGbWlyodZVlBfE4AkGcW11xoeB4WD/OQDiPrLG2TAp+ycEiHTzM&#10;MdG24z1dMl+IAGGXoILS+yaR0uUlGXRj2xAH79O2Bn2QbSF1i12Am1o+RdFEGqw4NJTY0EdJ+Xd2&#10;NuGNn79uH213K3fayDx+Xi679+JLqdGwf3sF4an39+NbeqMVTF/guiUA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5BN8YAAADb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TIsMA&#10;AADbAAAADwAAAGRycy9kb3ducmV2LnhtbESPT2sCMRTE7wW/Q3iFXkSz9WBlaxQVCsWD4B88P5LX&#10;zdLNy5JEXf30RhA8DjPzG2Y671wjzhRi7VnB57AAQay9qblScNj/DCYgYkI22HgmBVeKMJ/13qZY&#10;Gn/hLZ13qRIZwrFEBTaltpQyaksO49C3xNn788FhyjJU0gS8ZLhr5KgoxtJhzXnBYksrS/p/d3IK&#10;jss+9hdhhCt9spvJ2t00Hm9Kfbx3i28Qibr0Cj/bv0bB1xgeX/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QTIsMAAADbAAAADwAAAAAAAAAAAAAAAACYAgAAZHJzL2Rv&#10;d25yZXYueG1sUEsFBgAAAAAEAAQA9QAAAIgD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ZXMQA&#10;AADbAAAADwAAAGRycy9kb3ducmV2LnhtbESP3YrCMBSE7wXfIRzBO013EZVqlGVhRVgF/6+PzbEt&#10;NifdJqvVpzeC4OUwM98w42ltCnGhyuWWFXx0IxDEidU5pwp225/OEITzyBoLy6TgRg6mk2ZjjLG2&#10;V17TZeNTESDsYlSQeV/GUrokI4Oua0vi4J1sZdAHWaVSV3gNcFPIzyjqS4M5h4UMS/rOKDlv/o2C&#10;xb23Xc/9cT873ve91W7R/10e/pRqt+qvEQhPtX+HX+25VjAYwPNL+AF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2VzEAAAA2wAAAA8AAAAAAAAAAAAAAAAAmAIAAGRycy9k&#10;b3ducmV2LnhtbFBLBQYAAAAABAAEAPUAAACJAw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5nEsAA&#10;AADbAAAADwAAAGRycy9kb3ducmV2LnhtbERPPW/CMBDdkfgP1iGxgQMDhRSDAIFUBgYCEus1viZR&#10;43NkG5Ly6+sBifHpfS/XnanFg5yvLCuYjBMQxLnVFRcKrpfDaA7CB2SNtWVS8Ece1qt+b4mpti2f&#10;6ZGFQsQQ9ikqKENoUil9XpJBP7YNceR+rDMYInSF1A7bGG5qOU2SmTRYcWwosaFdSflvdjcK0E7u&#10;zl4X2++bb4+70/NM+2ar1HDQbT5BBOrCW/xyf2kFH3Fs/BJ/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5nEsAAAADbAAAADwAAAAAAAAAAAAAAAACYAgAAZHJzL2Rvd25y&#10;ZXYueG1sUEsFBgAAAAAEAAQA9QAAAIU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OrcMA&#10;AADbAAAADwAAAGRycy9kb3ducmV2LnhtbESPQWsCMRSE7wX/Q3hCbzVroWq3RhHFxVNFbcHjY/Pc&#10;Xd28bJOo679vBMHjMDPfMONpa2pxIecrywr6vQQEcW51xYWCn93ybQTCB2SNtWVScCMP00nnZYyp&#10;tlfe0GUbChEh7FNUUIbQpFL6vCSDvmcb4ugdrDMYonSF1A6vEW5q+Z4kA2mw4rhQYkPzkvLT9mwU&#10;/NosZCfk9eL7+LF3M89/2Z6Veu22sy8QgdrwDD/aK61g+An3L/EHy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xOrcMAAADbAAAADwAAAAAAAAAAAAAAAACYAgAAZHJzL2Rv&#10;d25yZXYueG1sUEsFBgAAAAAEAAQA9QAAAIgD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ya74A&#10;AADbAAAADwAAAGRycy9kb3ducmV2LnhtbERPy4rCMBTdC/5DuII7m9rFINUoIvgAV+MDXF6a2zbY&#10;3JQmasevnywEl4fzXqx624gndd44VjBNUhDEhdOGKwWX83YyA+EDssbGMSn4Iw+r5XCwwFy7F//S&#10;8xQqEUPY56igDqHNpfRFTRZ94lriyJWusxgi7CqpO3zFcNvILE1/pEXDsaHGljY1FffTwyo4toUr&#10;S9qZw/X+zui2t6Y/ZkqNR/16DiJQH77ij/ugFczi+vgl/g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0cmu+AAAA2wAAAA8AAAAAAAAAAAAAAAAAmAIAAGRycy9kb3ducmV2&#10;LnhtbFBLBQYAAAAABAAEAPUAAACD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540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81" name="Imagen 8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636" w:rsidRPr="00E60BA0" w:rsidRDefault="00457636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82" name="Grupo 82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83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84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" name="Grupo 101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0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6595C2D2" id="Grupo 82" o:spid="_x0000_s1026" alt="Formas de esquina y marco del diseño de fondo" style="position:absolute;margin-left:0;margin-top:0;width:796.25pt;height:617.05pt;z-index:25166950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tocQA&#10;AADbAAAADwAAAGRycy9kb3ducmV2LnhtbESPQWvCQBSE7wX/w/KE3urGUtIQXUULhaIebBTx+Mg+&#10;k2D2bciuuv57Vyj0OMzMN8x0HkwrrtS7xrKC8SgBQVxa3XClYL/7fstAOI+ssbVMCu7kYD4bvEwx&#10;1/bGv3QtfCUihF2OCmrvu1xKV9Zk0I1sRxy9k+0N+ij7SuoebxFuWvmeJKk02HBcqLGjr5rKc3Ex&#10;Clan5HA5puFzmbWbberXh7A1RqnXYVhMQHgK/j/81/7RCrIP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T7aHEAAAA2wAAAA8AAAAAAAAAAAAAAAAAmAIAAGRycy9k&#10;b3ducmV2LnhtbFBLBQYAAAAABAAEAPUAAACJ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+7MUA&#10;AADbAAAADwAAAGRycy9kb3ducmV2LnhtbESPQWvCQBSE74L/YXlCL6Kb2iohdRURBIt4MEp7fWSf&#10;SWr2bZrdavTXu0LB4zAz3zDTeWsqcabGlZYVvA4jEMSZ1SXnCg771SAG4TyyxsoyKbiSg/ms25li&#10;ou2Fd3ROfS4ChF2CCgrv60RKlxVk0A1tTRy8o20M+iCbXOoGLwFuKjmKook0WHJYKLCmZUHZKf0z&#10;Ct7i9a39/Drmv8tb+r6Vu/7m+4eUeum1iw8Qnlr/DP+311pBPIbHl/AD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77sxQAAANs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e4b8A&#10;AADbAAAADwAAAGRycy9kb3ducmV2LnhtbESPzQrCMBCE74LvEFbwpqmKUqpRRBDEk3+gx6VZ22qz&#10;KU3U+vZGEDwOs/PNzmzRmFI8qXaFZQWDfgSCOLW64EzB6bjuxSCcR9ZYWiYFb3KwmLdbM0y0ffGe&#10;ngefiQBhl6CC3PsqkdKlORl0fVsRB+9qa4M+yDqTusZXgJtSDqNoIg0WHBpyrGiVU3o/PEx4Y++O&#10;23i50SO8mPN9fNpF8S1TqttpllMQnhr/P/6lN1pBPIHvlgA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KZ7hvwAAANsAAAAPAAAAAAAAAAAAAAAAAJgCAABkcnMvZG93bnJl&#10;di54bWxQSwUGAAAAAAQABAD1AAAAhAM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WZsIA&#10;AADbAAAADwAAAGRycy9kb3ducmV2LnhtbESPS6vCMBSE94L/IRzBnaYKvnqNIj7AjYJP7vLQnNuW&#10;25yUJmr990YQXA4z8w0zndemEHeqXG5ZQa8bgSBOrM45VXA+bTpjEM4jaywsk4InOZjPmo0pxto+&#10;+ED3o09FgLCLUUHmfRlL6ZKMDLquLYmD92crgz7IKpW6wkeAm0L2o2goDeYcFjIsaZlR8n+8GQXL&#10;aNczh+ua1pff1WXSd7fBdbtXqt2qFz8gPNX+G/60t1rBeAT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JZmwgAAANsAAAAPAAAAAAAAAAAAAAAAAJgCAABkcnMvZG93&#10;bnJldi54bWxQSwUGAAAAAAQABAD1AAAAhw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hwsEA&#10;AADbAAAADwAAAGRycy9kb3ducmV2LnhtbERPz2vCMBS+D/wfwhN2m6ljlFqNIsJghzHWbuD1kTyb&#10;avNSm0yrf/1yGOz48f1ebUbXiQsNofWsYD7LQBBrb1puFHx/vT4VIEJENth5JgU3CrBZTx5WWBp/&#10;5YoudWxECuFQogIbY19KGbQlh2Hme+LEHfzgMCY4NNIMeE3hrpPPWZZLhy2nBos97SzpU/3jFFT3&#10;/ZxI55/2Bffb88f7Qh9xodTjdNwuQUQa47/4z/1mFBRpbPqSf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kYcLBAAAA2wAAAA8AAAAAAAAAAAAAAAAAmAIAAGRycy9kb3du&#10;cmV2LnhtbFBLBQYAAAAABAAEAPUAAACGAw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2wMUA&#10;AADbAAAADwAAAGRycy9kb3ducmV2LnhtbESPT2vCQBTE7wW/w/KEXsRsrChp6ipi/9CrVsTeXrPP&#10;JJp9u2S3Gr99VxB6HGbmN8xs0ZlGnKn1tWUFoyQFQVxYXXOpYPv1PsxA+ICssbFMCq7kYTHvPcww&#10;1/bCazpvQikihH2OCqoQXC6lLyoy6BPriKN3sK3BEGVbSt3iJcJNI5/SdCoN1hwXKnS0qqg4bX6N&#10;gslhcJ18/7jx23R/KgeZO9qP3atSj/1u+QIiUBf+w/f2p1aQPcPt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zbA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52lr4A&#10;AADbAAAADwAAAGRycy9kb3ducmV2LnhtbERPy4rCMBTdD/gP4QruxlQR0WoUn+BCBrTi+tLcPrS5&#10;KU3U+vdmIczycN7zZWsq8aTGlZYVDPoRCOLU6pJzBZdk/zsB4TyyxsoyKXiTg+Wi8zPHWNsXn+h5&#10;9rkIIexiVFB4X8dSurQgg65va+LAZbYx6ANscqkbfIVwU8lhFI2lwZJDQ4E1bQpK7+eHUfB3TaJs&#10;h/Y4WeNp5250y5LRVqlet13NQHhq/b/46z5oBdOwPnwJP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fOdpa+AAAA2wAAAA8AAAAAAAAAAAAAAAAAmAIAAGRycy9kb3ducmV2&#10;LnhtbFBLBQYAAAAABAAEAPUAAACD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SPMMA&#10;AADbAAAADwAAAGRycy9kb3ducmV2LnhtbESPT4vCMBTE7wt+h/AEL4umetjVahQRBWER/Hfw+Gye&#10;bbF5KU1s67c3grDHYWZ+w8wWrSlETZXLLSsYDiIQxInVOacKzqdNfwzCeWSNhWVS8CQHi3nna4ax&#10;tg0fqD76VAQIuxgVZN6XsZQuycigG9iSOHg3Wxn0QVap1BU2AW4KOYqiH2kw57CQYUmrjJL78WEU&#10;XM7XlSuWDUV/37t17ff737VtlOp12+UUhKfW/4c/7a1WMBnC+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rSPMMAAADb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/8MMA&#10;AADbAAAADwAAAGRycy9kb3ducmV2LnhtbESPQWsCMRSE74X+h/AK3mpWS0VXo5SCRWgP7rbeH5vn&#10;7uLmJWyiRn99Iwgeh5n5hlmsounEiXrfWlYwGmYgiCurW64V/P2uX6cgfEDW2FkmBRfysFo+Py0w&#10;1/bMBZ3KUIsEYZ+jgiYEl0vpq4YM+qF1xMnb295gSLKvpe7xnOCmk+Msm0iDLaeFBh19NlQdyqNR&#10;8P7z5vS2iN9fxci4XSyL7nCNSg1e4sccRKAYHuF7e6MVzMZw+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T/8M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pSMIA&#10;AADbAAAADwAAAGRycy9kb3ducmV2LnhtbESPzWrDMBCE74G8g9hAb7HslhbHsWJCoD/0Vie5L9bG&#10;dmKtjKQmzttXhUKPw3wzw5TVZAZxJed7ywqyJAVB3Fjdc6vgsH9d5iB8QNY4WCYFd/JQbeazEgtt&#10;b/xF1zq0IpawL1BBF8JYSOmbjgz6xI7E0TtZZzBE6VqpHd5iuRnkY5q+SIM9x4UOR9p11Fzqb6Pg&#10;+fj2WW8jMfXufM/y9507D7VSD4tpuwYRaAr/8F/6QytYPcH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KlIwgAAANsAAAAPAAAAAAAAAAAAAAAAAJgCAABkcnMvZG93&#10;bnJldi54bWxQSwUGAAAAAAQABAD1AAAAhwM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Ao8MA&#10;AADbAAAADwAAAGRycy9kb3ducmV2LnhtbESP3WoCMRSE7wt9h3AK3tWsIlVXo4hYqQiCP+DtYXO6&#10;u3RzsiTpuvr0RhC8HGbmG2Y6b00lGnK+tKyg101AEGdWl5wrOB2/P0cgfEDWWFkmBVfyMJ+9v00x&#10;1fbCe2oOIRcRwj5FBUUIdSqlzwoy6Lu2Jo7er3UGQ5Qul9rhJcJNJftJ8iUNlhwXCqxpWVD2d/g3&#10;kcKr5sy3ddhItzsOe+ia3XCrVOejXUxABGrDK/xs/2gF4wE8vs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kAo8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5isMA&#10;AADbAAAADwAAAGRycy9kb3ducmV2LnhtbESPQWsCMRSE7wX/Q3iCN81WsNatUUQQFA+1Kp6fyevu&#10;0s3LmkTd/vtGEHocZuYbZjpvbS1u5EPlWMHrIANBrJ2puFBwPKz67yBCRDZYOyYFvxRgPuu8TDE3&#10;7s5fdNvHQiQIhxwVlDE2uZRBl2QxDFxDnLxv5y3GJH0hjcd7gttaDrPsTVqsOC2U2NCyJP2zv1oF&#10;p3Ec6eXmrIefxdlXOzPOLmGrVK/bLj5ARGrjf/jZXhsFkxE8vqQ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I5isMAAADbAAAADwAAAAAAAAAAAAAAAACYAgAAZHJzL2Rv&#10;d25yZXYueG1sUEsFBgAAAAAEAAQA9QAAAIgD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0b3MUA&#10;AADbAAAADwAAAGRycy9kb3ducmV2LnhtbESPQWvCQBSE74X+h+UJvRSz0dJgU1cpASGXgk0K4u2R&#10;fU1Ss29Ddo3pv3cFocdhZr5h1tvJdGKkwbWWFSyiGARxZXXLtYLvcjdfgXAeWWNnmRT8kYPt5vFh&#10;jam2F/6isfC1CBB2KSpovO9TKV3VkEEX2Z44eD92MOiDHGqpB7wEuOnkMo4TabDlsNBgT1lD1ak4&#10;GwXH1/LFFPvn5Dc75Fm++6SxL89KPc2mj3cQnib/H763c63gLYHbl/A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RvcxQAAANsAAAAPAAAAAAAAAAAAAAAAAJgCAABkcnMv&#10;ZG93bnJldi54bWxQSwUGAAAAAAQABAD1AAAAigM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CJ8QA&#10;AADbAAAADwAAAGRycy9kb3ducmV2LnhtbESPS2/CMBCE70j8B2srcQOHHngEDCrQSr02vMRtFS9J&#10;2ngdYhPCv8eVkDiOZuYbzXzZmlI0VLvCsoLhIAJBnFpdcKZgt/3qT0A4j6yxtEwK7uRgueh25hhr&#10;e+MfahKfiQBhF6OC3PsqltKlORl0A1sRB+9sa4M+yDqTusZbgJtSvkfRSBosOCzkWNE6p/QvuRoF&#10;2+PotPn8HW7MZZ9MzCWS68OqUar31n7MQHhq/Sv8bH9rBdMx/H8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KgifEAAAA2wAAAA8AAAAAAAAAAAAAAAAAmAIAAGRycy9k&#10;b3ducmV2LnhtbFBLBQYAAAAABAAEAPUAAACJAw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accAA&#10;AADbAAAADwAAAGRycy9kb3ducmV2LnhtbERPS2vCQBC+F/wPywje6qQKrU1dRQQhHpuK9DjNTpNg&#10;djZmN4/+++6h0OPH997uJ9uogTtfO9HwtExAsRTO1FJquHycHjegfCAx1DhhDT/sYb+bPWwpNW6U&#10;dx7yUKoYIj4lDVUIbYroi4ot+aVrWSL37TpLIcKuRNPRGMNtg6skeUZLtcSGilo+Vlzc8t5qKNf8&#10;dT1/ZuvNy7W/hBvmd8Sj1ov5dHgDFXgK/+I/d2Y0vMax8Uv8Ab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MaccAAAADb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tNsMA&#10;AADbAAAADwAAAGRycy9kb3ducmV2LnhtbESPT4vCMBTE74LfITxhb5rqYbHVKKIsiAiufw4eH82z&#10;LTYvpck29dubhYU9DjPzG2a57k0tOmpdZVnBdJKAIM6trrhQcLt+jecgnEfWWFsmBS9ysF4NB0vM&#10;tA18pu7iCxEh7DJUUHrfZFK6vCSDbmIb4ug9bGvQR9kWUrcYItzUcpYkn9JgxXGhxIa2JeXPy49R&#10;UIXjfHbSuz7wfRPO37lMzaFT6mPUbxYgPPX+P/zX3msFaQq/X+I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YtNsMAAADbAAAADwAAAAAAAAAAAAAAAACYAgAAZHJzL2Rv&#10;d25yZXYueG1sUEsFBgAAAAAEAAQA9QAAAIgD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6L8UA&#10;AADcAAAADwAAAGRycy9kb3ducmV2LnhtbESPQWvCQBCF7wX/wzJCL0U39SAhukotiJVCoeoPmGan&#10;SWh2NuyuSfz3nYPgbYb35r1v1tvRtaqnEBvPBl7nGSji0tuGKwOX836Wg4oJ2WLrmQzcKMJ2M3la&#10;Y2H9wN/Un1KlJIRjgQbqlLpC61jW5DDOfUcs2q8PDpOsodI24CDhrtWLLFtqhw1LQ40dvddU/p2u&#10;zsAuH3bjy3G/7C+Y/9Dh8LUIn1djnqfj2wpUojE9zPfrDyv4meDLMzKB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fovxQAAANwAAAAPAAAAAAAAAAAAAAAAAJgCAABkcnMv&#10;ZG93bnJldi54bWxQSwUGAAAAAAQABAD1AAAAigM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01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mLcYA&#10;AADcAAAADwAAAGRycy9kb3ducmV2LnhtbESPS2vDMBCE74X+B7GF3hrJKZTiRDF5tBDoJa9Djou1&#10;sZ1YK8dSYze/PgoUcttl5pudHWe9rcWFWl851pAMFAji3JmKCw277ffbJwgfkA3WjknDH3nIJs9P&#10;Y0yN63hNl00oRAxhn6KGMoQmldLnJVn0A9cQR+3gWoshrm0hTYtdDLe1HCr1IS1WHC+U2NC8pPy0&#10;+bWxxvnardXP6svvlzJP3heLblYctX596acjEIH68DD/00sTOTWE+zNxAj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hmLc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pMcAA&#10;AADcAAAADwAAAGRycy9kb3ducmV2LnhtbERPTWsCMRC9C/0PYQq9iGZVEFmNooIgHoSqeB6S6Wbp&#10;ZrIkUbf+elMo9DaP9zmLVecacacQa88KRsMCBLH2puZKweW8G8xAxIRssPFMCn4owmr51ltgafyD&#10;P+l+SpXIIRxLVGBTakspo7bkMA59S5y5Lx8cpgxDJU3ARw53jRwXxVQ6rDk3WGxpa0l/n25OwXXT&#10;x/46jHGrb/Y4O7inxutTqY/3bj0HkahL/+I/997k+cUEfp/JF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upMcAAAADcAAAADwAAAAAAAAAAAAAAAACYAgAAZHJzL2Rvd25y&#10;ZXYueG1sUEsFBgAAAAAEAAQA9QAAAIUD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kJcQA&#10;AADcAAAADwAAAGRycy9kb3ducmV2LnhtbERPTWvCQBC9F/oflin0VjeVICV1FSlUBCM0ifY8Zsck&#10;NDsbs1uN/vpuQfA2j/c50/lgWnGi3jWWFbyOIhDEpdUNVwq2xefLGwjnkTW2lknBhRzMZ48PU0y0&#10;PXNGp9xXIoSwS1BB7X2XSOnKmgy6ke2IA3ewvUEfYF9J3eM5hJtWjqNoIg02HBpq7OijpvIn/zUK&#10;0mtcZCu/3y331138tU0n6833Uannp2HxDsLT4O/im3ulw/wohv9nw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DZCXEAAAA3AAAAA8AAAAAAAAAAAAAAAAAmAIAAGRycy9k&#10;b3ducmV2LnhtbFBLBQYAAAAABAAEAPUAAACJAw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W2sEA&#10;AADcAAAADwAAAGRycy9kb3ducmV2LnhtbERPTYvCMBC9C/6HMII3TRVctBpFZRfWgwddwevYjG2x&#10;mZQk2q6/fiMIe5vH+5zFqjWVeJDzpWUFo2ECgjizuuRcwennazAF4QOyxsoyKfglD6tlt7PAVNuG&#10;D/Q4hlzEEPYpKihCqFMpfVaQQT+0NXHkrtYZDBG6XGqHTQw3lRwnyYc0WHJsKLCmbUHZ7Xg3CtCO&#10;7s6eZpvL2Te77f55oM96o1S/167nIAK14V/8dn/rOD+ZwOuZe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Nltr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/IcIA&#10;AADcAAAADwAAAGRycy9kb3ducmV2LnhtbERPTWvCQBC9F/wPywi9NRsLlRJdRRRDTy1qCzkO2TGJ&#10;yc7G3W1M/71bKPQ2j/c5y/VoOjGQ841lBbMkBUFcWt1wpeDztH96BeEDssbOMin4IQ/r1eRhiZm2&#10;Nz7QcAyViCHsM1RQh9BnUvqyJoM+sT1x5M7WGQwRukpqh7cYbjr5nKZzabDh2FBjT9uayvb4bRR8&#10;2TzkLfLH7v3yUriN52tesFKP03GzABFoDP/iP/ebjvPTOfw+Ey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/8hwgAAANwAAAAPAAAAAAAAAAAAAAAAAJgCAABkcnMvZG93&#10;bnJldi54bWxQSwUGAAAAAAQABAD1AAAAhwM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GaHMAA&#10;AADcAAAADwAAAGRycy9kb3ducmV2LnhtbERPS4vCMBC+L/gfwgje1tQeVKpRRNAVPK0P8Dg00zbY&#10;TEqT1eqv3wiCt/n4njNfdrYWN2q9caxgNExAEOdOGy4VnI6b7ykIH5A11o5JwYM8LBe9rzlm2t35&#10;l26HUIoYwj5DBVUITSalzyuy6IeuIY5c4VqLIcK2lLrFewy3tUyTZCwtGo4NFTa0rii/Hv6sgn2T&#10;u6Kgrdmdr8+ULj/WdPtUqUG/W81ABOrCR/x273Scn0zg9Uy8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9GaHMAAAADcAAAADwAAAAAAAAAAAAAAAACYAgAAZHJzL2Rvd25y&#10;ZXYueG1sUEsFBgAAAAAEAAQA9QAAAIUD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848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08" name="Imagen 108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636" w:rsidRPr="00E60BA0" w:rsidRDefault="00457636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09" name="Grupo 109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10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11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" name="Grupo 12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2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0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1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2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3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4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0E77703C" id="Grupo 109" o:spid="_x0000_s1026" alt="Formas de esquina y marco del diseño de fondo" style="position:absolute;margin-left:0;margin-top:0;width:796.25pt;height:617.05pt;z-index:25167257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TSsEA&#10;AADcAAAADwAAAGRycy9kb3ducmV2LnhtbERPS4vCMBC+C/sfwizsTdN6qNI1irsgiOvBF7LHoRnb&#10;YjMpTdT4740geJuP7zmTWTCNuFLnassK0kECgriwuuZSwWG/6I9BOI+ssbFMCu7kYDb96E0w1/bG&#10;W7rufCliCLscFVTet7mUrqjIoBvYljhyJ9sZ9BF2pdQd3mK4aeQwSTJpsObYUGFLvxUV593FKFid&#10;kuPlPwujn3Gz3mT+7xg2xij19Rnm3yA8Bf8Wv9xLHeenKTyfiR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ck0rBAAAA3AAAAA8AAAAAAAAAAAAAAAAAmAIAAGRycy9kb3du&#10;cmV2LnhtbFBLBQYAAAAABAAEAPUAAACG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CG8MA&#10;AADcAAAADwAAAGRycy9kb3ducmV2LnhtbERPTYvCMBC9C/6HMMJeFk11F5FqFBEWXBYPVtHr0Ixt&#10;tZnUJqvVX28Ewds83udMZo0pxYVqV1hW0O9FIIhTqwvOFGw3P90RCOeRNZaWScGNHMym7dYEY22v&#10;vKZL4jMRQtjFqCD3voqldGlOBl3PVsSBO9jaoA+wzqSu8RrCTSkHUTSUBgsODTlWtMgpPSX/RsHX&#10;aHlvfneH7Ly4J98ruf782x9JqY9OMx+D8NT4t/jlXuowvz+A5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gCG8MAAADcAAAADwAAAAAAAAAAAAAAAACYAgAAZHJzL2Rv&#10;d25yZXYueG1sUEsFBgAAAAAEAAQA9QAAAIgD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PEsAA&#10;AADcAAAADwAAAGRycy9kb3ducmV2LnhtbESPzQrCMBCE74LvEFbwpqmKUqpRRBDEk3+gx6VZ22qz&#10;KU3U+vZGELztMvPNzs4WjSnFk2pXWFYw6EcgiFOrC84UnI7rXgzCeWSNpWVS8CYHi3m7NcNE2xfv&#10;6XnwmQgh7BJUkHtfJVK6NCeDrm8r4qBdbW3Qh7XOpK7xFcJNKYdRNJEGCw4XcqxolVN6PzxMqLF3&#10;x2283OgRXsz5Pj7toviWKdXtNMspCE+N/5t/9EYHbjCC7zNhAj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QPEsAAAADcAAAADwAAAAAAAAAAAAAAAACYAgAAZHJzL2Rvd25y&#10;ZXYueG1sUEsFBgAAAAAEAAQA9QAAAIU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v/cQA&#10;AADcAAAADwAAAGRycy9kb3ducmV2LnhtbERPTWvCQBC9F/wPyxR6q5tIKzZ1FbEWclFIWqXHITtN&#10;QrOzIbsm6b93BcHbPN7nLNejaURPnastK4inEQjiwuqaSwXfX5/PCxDOI2tsLJOCf3KwXk0elpho&#10;O3BGfe5LEULYJaig8r5NpHRFRQbd1LbEgfu1nUEfYFdK3eEQwk0jZ1E0lwZrDg0VtrStqPjLz0bB&#10;NtrHJjvtaHf8+Ti+zdz59ZQelHp6HDfvIDyN/i6+uVMd5scvcH0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7/3EAAAA3AAAAA8AAAAAAAAAAAAAAAAAmAIAAGRycy9k&#10;b3ducmV2LnhtbFBLBQYAAAAABAAEAPUAAACJAw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FSsIA&#10;AADcAAAADwAAAGRycy9kb3ducmV2LnhtbERPTWsCMRC9C/0PYQRvml2p0t0aRYRCD1KqLXgdknGz&#10;uplsN6lu/fVNoeBtHu9zFqveNeJCXag9K8gnGQhi7U3NlYLPj5fxE4gQkQ02nknBDwVYLR8GCyyN&#10;v/KOLvtYiRTCoUQFNsa2lDJoSw7DxLfEiTv6zmFMsKuk6fCawl0jp1k2lw5rTg0WW9pY0uf9t1Ow&#10;ux1yIj1/t494WH+9bQt9wkKp0bBfP4OI1Me7+N/9atL8fAZ/z6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0VK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Ru8MA&#10;AADcAAAADwAAAGRycy9kb3ducmV2LnhtbERPS2sCMRC+C/0PYQQvUrNaXGS7UUqr4lVbSnubbmYf&#10;upmETdT135tCobf5+J6Tr3rTigt1vrGsYDpJQBAXVjdcKfh43zwuQPiArLG1TApu5GG1fBjkmGl7&#10;5T1dDqESMYR9hgrqEFwmpS9qMugn1hFHrrSdwRBhV0nd4TWGm1bOkiSVBhuODTU6eq2pOB3ORsG8&#10;HN/m3z/uaZ1+narxwh3t9vNNqdGwf3kGEagP/+I/907H+dMUfp+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GRu8MAAADcAAAADwAAAAAAAAAAAAAAAACYAgAAZHJzL2Rv&#10;d25yZXYueG1sUEsFBgAAAAAEAAQA9QAAAIgD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17cEA&#10;AADcAAAADwAAAGRycy9kb3ducmV2LnhtbERPS4vCMBC+C/6HMAveNFVES9coq+uCBxG04nlopg+3&#10;mZQmq91/bwTB23x8z1msOlOLG7WusqxgPIpAEGdWV1woOKc/wxiE88gaa8uk4J8crJb93gITbe98&#10;pNvJFyKEsEtQQel9k0jpspIMupFtiAOX29agD7AtpG7xHsJNLSdRNJMGKw4NJTa0KSn7Pf0ZBYdL&#10;GuVbtPt4jcetu9I1T6ffSg0+uq9PEJ46/xa/3Dsd5o/n8HwmX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E9e3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od8UA&#10;AADcAAAADwAAAGRycy9kb3ducmV2LnhtbESPQWvCQBCF74L/YRnBi+hGD62kriKiIEjBRg8ep9lp&#10;EpqdDdk1Sf9951DobYb35r1vNrvB1aqjNlSeDSwXCSji3NuKCwP322m+BhUissXaMxn4oQC77Xi0&#10;wdT6nj+oy2KhJIRDigbKGJtU65CX5DAsfEMs2pdvHUZZ20LbFnsJd7VeJcmLdlixNJTY0KGk/Dt7&#10;OgOP++ch1Pueksvs/djF6/X16HtjppNh/wYq0hD/zX/XZyv4S6GVZ2QC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h3xQAAANwAAAAPAAAAAAAAAAAAAAAAAJgCAABkcnMv&#10;ZG93bnJldi54bWxQSwUGAAAAAAQABAD1AAAAig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jA8IA&#10;AADcAAAADwAAAGRycy9kb3ducmV2LnhtbERP32vCMBB+H/g/hBP2NtNONrQaRQbKYHtYq74fzdkW&#10;m0toomb765fBwLf7+H7ech1NL640+M6ygnySgSCure64UXDYb59mIHxA1thbJgXf5GG9Gj0ssdD2&#10;xiVdq9CIFMK+QAVtCK6Q0tctGfQT64gTd7KDwZDg0Eg94C2Fm14+Z9mrNNhxamjR0VtL9bm6GAUv&#10;n1Onv8r4sStz446xKvvzT1TqcRw3CxCBYriL/93vOs3P5/D3TL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SMD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nZ8EA&#10;AADcAAAADwAAAGRycy9kb3ducmV2LnhtbESPQYvCMBCF74L/IYywN00VFKlGEUFX9mZX70MzttVm&#10;UpKs1n+/c1jY2wzz3pvvrbe9a9WTQmw8G5hOMlDEpbcNVwYu34fxElRMyBZbz2TgTRG2m+Fgjbn1&#10;Lz7Ts0iVkhCOORqoU+pyrWNZk8M48R2x3G4+OEyyhkrbgC8Jd62eZdlCO2xYPtTY0b6m8lH8OAPz&#10;6/Gr2Imib8L9PV1+7sO9LYz5GPW7FahEffoX/7lPVvBngi9lZAK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pZ2fBAAAA3AAAAA8AAAAAAAAAAAAAAAAAmAIAAGRycy9kb3du&#10;cmV2LnhtbFBLBQYAAAAABAAEAPUAAACG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p18MA&#10;AADcAAAADwAAAGRycy9kb3ducmV2LnhtbESPT4vCMBDF74LfIYzgTdN6UOkaZRFXFEHwD3gdmtm2&#10;bDMpSbZWP70RFvY2w3vvN28Wq87UoiXnK8sK0nECgji3uuJCwfXyNZqD8AFZY22ZFDzIw2rZ7y0w&#10;0/bOJ2rPoRARwj5DBWUITSalz0sy6Me2IY7at3UGQ1xdIbXDe4SbWk6SZCoNVhwvlNjQuqT85/xr&#10;IoU37Y2f27CX7niZpeja4+yg1HDQfX6ACNSFf/Nfeqdj/UkK72fiB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7p18MAAADc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Yx8IA&#10;AADcAAAADwAAAGRycy9kb3ducmV2LnhtbERP32vCMBB+H/g/hBP2NtMVplKNZRSEjT1sOvH5TM62&#10;2Fxqkmn335uBsLf7+H7eshxsJy7kQ+tYwfMkA0GsnWm5VrD7Xj/NQYSIbLBzTAp+KUC5Gj0ssTDu&#10;yhu6bGMtUgiHAhU0MfaFlEE3ZDFMXE+cuKPzFmOCvpbG4zWF207mWTaVFltODQ32VDWkT9sfq2A/&#10;iy+6ej/o/LM++PbLzLJz+FDqcTy8LkBEGuK/+O5+M2l+nsPfM+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hjHwgAAANwAAAAPAAAAAAAAAAAAAAAAAJgCAABkcnMvZG93&#10;bnJldi54bWxQSwUGAAAAAAQABAD1AAAAhwM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uHsMA&#10;AADcAAAADwAAAGRycy9kb3ducmV2LnhtbERPTWvCQBC9F/wPywi9FN2oVCS6igSEXAptIoi3ITsm&#10;0exsyK4x/nu3UOhtHu9zNrvBNKKnztWWFcymEQjiwuqaSwXH/DBZgXAeWWNjmRQ8ycFuO3rbYKzt&#10;g3+oz3wpQgi7GBVU3rexlK6oyKCb2pY4cBfbGfQBdqXUHT5CuGnkPIqW0mDNoaHClpKKilt2NwrO&#10;n/nCZN8fy2tySpP08EV9m9+Veh8P+zUIT4P/F/+5Ux3mzxfw+0y4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uHsMAAADc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qxsIA&#10;AADcAAAADwAAAGRycy9kb3ducmV2LnhtbERPS4vCMBC+C/6HMIK3NVVEpBrF9QF7tbor3oZmbOs2&#10;k9pka/33RljwNh/fc+bL1pSiodoVlhUMBxEI4tTqgjMFx8PuYwrCeWSNpWVS8CAHy0W3M8dY2zvv&#10;qUl8JkIIuxgV5N5XsZQuzcmgG9iKOHAXWxv0AdaZ1DXeQ7gp5SiKJtJgwaEhx4rWOaW/yZ9RcDhN&#10;zpvtdbgxt+9kam6RXP98Nkr1e+1qBsJT69/if/eXDvNHY3g9Ey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mrGwgAAANwAAAAPAAAAAAAAAAAAAAAAAJgCAABkcnMvZG93&#10;bnJldi54bWxQSwUGAAAAAAQABAD1AAAAhw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FZGsAA&#10;AADcAAAADwAAAGRycy9kb3ducmV2LnhtbERPTWvCQBC9F/wPywje6kSlVaKriCDosamIxzE7JsHs&#10;bMyuGv99t1DobR7vcxarztbqwa2vnGgYDRNQLLkzlRQaDt/b9xkoH0gM1U5Yw4s9rJa9twWlxj3l&#10;ix9ZKFQMEZ+ShjKEJkX0ecmW/NA1LJG7uNZSiLAt0LT0jOG2xnGSfKKlSmJDSQ1vSs6v2d1qKCZ8&#10;Pu5Pu8lserwfwhWzG+JG60G/W89BBe7Cv/jPvTNx/vgDfp+JF+D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FZGs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bbcEA&#10;AADcAAAADwAAAGRycy9kb3ducmV2LnhtbERPS4vCMBC+C/sfwix403R7EO0aRVwEEcHXHvY4NLNt&#10;sZmUJjb13xtB8DYf33Pmy97UoqPWVZYVfI0TEMS51RUXCn4vm9EUhPPIGmvLpOBODpaLj8EcM20D&#10;n6g7+0LEEHYZKii9bzIpXV6SQTe2DXHk/m1r0EfYFlK3GGK4qWWaJBNpsOLYUGJD65Ly6/lmFFRh&#10;P00P+qcP/LcKp2MuZ2bXKTX87FffIDz1/i1+ubc6zk8n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G23BAAAA3AAAAA8AAAAAAAAAAAAAAAAAmAIAAGRycy9kb3du&#10;cmV2LnhtbFBLBQYAAAAABAAEAPUAAACG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+O8MA&#10;AADcAAAADwAAAGRycy9kb3ducmV2LnhtbERP22rCQBB9F/yHZQq+iG7Mg4bUVaogVgqClw+YZqdJ&#10;aHY27K5J+vduodC3OZzrrLeDaURHzteWFSzmCQjiwuqaSwX322GWgfABWWNjmRT8kIftZjxaY65t&#10;zxfqrqEUMYR9jgqqENpcSl9UZNDPbUscuS/rDIYIXSm1wz6Gm0amSbKUBmuODRW2tK+o+L4+jIJd&#10;1u+G6emw7O6YfdLxeE7dx0Opycvw9goi0BD+xX/udx3npyv4fSZe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U+O8MAAADcAAAADwAAAAAAAAAAAAAAAACYAgAAZHJzL2Rv&#10;d25yZXYueG1sUEsFBgAAAAAEAAQA9QAAAIgD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2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oPMYA&#10;AADcAAAADwAAAGRycy9kb3ducmV2LnhtbESPQWvCQBCF70L/wzKF3sxGC8XGrNLWFgJejHrwOGTH&#10;JDY7m2a3JvXXu4LQ2wzvfW/epMvBNOJMnastK5hEMQjiwuqaSwX73dd4BsJ5ZI2NZVLwRw6Wi4dR&#10;iom2Ped03vpShBB2CSqovG8TKV1RkUEX2ZY4aEfbGfRh7UqpO+xDuGnkNI5fpMGaw4UKW/qoqPje&#10;/ppQ4+fS5/F68+kOmSwmz6tV/16elHp6HN7mIDwN/t98pzMduOkr3J4JE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moPM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9+8QA&#10;AADcAAAADwAAAGRycy9kb3ducmV2LnhtbESPQWsCMRCF74X+hzCCF9FsLRTZGsUKBemhUBXPQzLd&#10;LG4mSxJ166/vHAq9zfDevPfNcj2ETl0p5TaygadZBYrYRtdyY+B4eJ8uQOWC7LCLTAZ+KMN69fiw&#10;xNrFG3/RdV8aJSGcazTgS+lrrbP1FDDPYk8s2ndMAYusqdEu4U3CQ6fnVfWiA7YsDR572nqy5/0l&#10;GDi9TXCySXPc2ov/XHyEu8XT3ZjxaNi8gio0lH/z3/XOCf6z4Ms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1/fvEAAAA3AAAAA8AAAAAAAAAAAAAAAAAmAIAAGRycy9k&#10;b3ducmV2LnhtbFBLBQYAAAAABAAEAPUAAACJAw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NAMUA&#10;AADcAAAADwAAAGRycy9kb3ducmV2LnhtbERP22rCQBB9L/Qflin4VjdqkJK6SikogVrwlj5PstMk&#10;NDsbs1tN/XpXEPo2h3Od2aI3jThR52rLCkbDCARxYXXNpYLDfvn8AsJ5ZI2NZVLwRw4W88eHGSba&#10;nnlLp50vRQhhl6CCyvs2kdIVFRl0Q9sSB+7bdgZ9gF0pdYfnEG4aOY6iqTRYc2iosKX3ioqf3a9R&#10;sL7E+23q82yVX7J4c1hPPz6/jkoNnvq3VxCeev8vvrtTHeZPRnB7Jl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A0AxQAAANwAAAAPAAAAAAAAAAAAAAAAAJgCAABkcnMv&#10;ZG93bnJldi54bWxQSwUGAAAAAAQABAD1AAAAigM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EE8MA&#10;AADcAAAADwAAAGRycy9kb3ducmV2LnhtbERPS2vCQBC+F/wPywi91Y0plBpdpYqCPfQQFXqdZsck&#10;NDsbdjcP++u7hYK3+fies9qMphE9OV9bVjCfJSCIC6trLhVczoenVxA+IGtsLJOCG3nYrCcPK8y0&#10;HTin/hRKEUPYZ6igCqHNpPRFRQb9zLbEkbtaZzBE6EqpHQ4x3DQyTZIXabDm2FBhS7uKiu9TZxSg&#10;nXfOXhbbr08/vO8+fnLat1ulHqfj2xJEoDHcxf/uo47zn1P4e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jEE8MAAADcAAAADwAAAAAAAAAAAAAAAACYAgAAZHJzL2Rv&#10;d25yZXYueG1sUEsFBgAAAAAEAAQA9QAAAIg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WBMEA&#10;AADcAAAADwAAAGRycy9kb3ducmV2LnhtbERPTYvCMBC9L/gfwgje1lTFRbpGEcXiSVl1wePQzLZd&#10;m0lNotZ/bxYWvM3jfc503ppa3Mj5yrKCQT8BQZxbXXGh4HhYv09A+ICssbZMCh7kYT7rvE0x1fbO&#10;X3Tbh0LEEPYpKihDaFIpfV6SQd+3DXHkfqwzGCJ0hdQO7zHc1HKYJB/SYMWxocSGliXl5/3VKPi2&#10;WcjOyLvV9nd8cgvPl+zESvW67eITRKA2vMT/7o2O80cj+HsmXi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0lgTBAAAA3A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/O1sEA&#10;AADcAAAADwAAAGRycy9kb3ducmV2LnhtbERPS4vCMBC+C/6HMMLeNLXKItUoIrgKntYHeByaaRts&#10;JqXJatdfb4SFvc3H95zFqrO1uFPrjWMF41ECgjh32nCp4HzaDmcgfEDWWDsmBb/kYbXs9xaYaffg&#10;b7ofQyliCPsMFVQhNJmUPq/Ioh+5hjhyhWsthgjbUuoWHzHc1jJNkk9p0XBsqLChTUX57fhjFRya&#10;3BUFfZn95fZM6bqzpjukSn0MuvUcRKAu/Iv/3Hsd50+m8H4mXi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vztbBAAAA3AAAAA8AAAAAAAAAAAAAAAAAmAIAAGRycy9kb3du&#10;cmV2LnhtbFBLBQYAAAAABAAEAPUAAACG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155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35" name="Imagen 135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636" w:rsidRPr="00E60BA0" w:rsidRDefault="00457636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36" name="Grupo 136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37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38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5" name="Grupo 155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56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7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8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9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0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1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37AB33B" id="Grupo 136" o:spid="_x0000_s1026" alt="Formas de esquina y marco del diseño de fondo" style="position:absolute;margin-left:0;margin-top:0;width:796.25pt;height:617.05pt;z-index:25167564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mt8UA&#10;AADcAAAADwAAAGRycy9kb3ducmV2LnhtbESPT2vCQBDF7wW/wzJCb3WjhVRSV6lCoVgP/kN6HLJj&#10;EpqdDdlV12/fOQi9zfDevPeb2SK5Vl2pD41nA+NRBoq49LbhysDx8PkyBRUissXWMxm4U4DFfPA0&#10;w8L6G+/ouo+VkhAOBRqoY+wKrUNZk8Mw8h2xaGffO4yy9pW2Pd4k3LV6kmW5dtiwNNTY0aqm8nd/&#10;cQbW5+x0+cnT23LabrZ5/D6lrXPGPA/TxzuoSCn+mx/XX1bwX4VW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2a3xQAAANwAAAAPAAAAAAAAAAAAAAAAAJgCAABkcnMv&#10;ZG93bnJldi54bWxQSwUGAAAAAAQABAD1AAAAigM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MCsQA&#10;AADcAAAADwAAAGRycy9kb3ducmV2LnhtbERPS2vCQBC+C/6HZQQvUjc+EI2uIkLBUjwYS3sdsmMS&#10;zc6m2a2m/npXELzNx/ecxaoxpbhQ7QrLCgb9CARxanXBmYKvw/vbFITzyBpLy6Tgnxyslu3WAmNt&#10;r7ynS+IzEULYxagg976KpXRpTgZd31bEgTva2qAPsM6krvEawk0ph1E0kQYLDg05VrTJKT0nf0bB&#10;aLq9NR/fx+x3c0vGO7nvff6cSKlup1nPQXhq/Ev8dG91mD+aweOZcI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ZzArEAAAA3A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+eMMA&#10;AADcAAAADwAAAGRycy9kb3ducmV2LnhtbESPT4vCQAzF78J+hyELe9OpuyqlOoosCOLJf7B7DJ3Y&#10;VjuZ0hm1fntzELzlkfd7eZktOlerG7Wh8mxgOEhAEefeVlwYOB5W/RRUiMgWa89k4EEBFvOP3gwz&#10;6++8o9s+FkpCOGRooIyxybQOeUkOw8A3xLI7+dZhFNkW2rZ4l3BX6+8kmWiHFcuFEhv6LSm/7K9O&#10;auzCYZMu1/YH/93fZXzcJum5MObrs1tOQUXq4tv8otdWuJHUl2dkAj1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W+eMMAAADc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jeMQA&#10;AADcAAAADwAAAGRycy9kb3ducmV2LnhtbERPTWvCQBC9F/wPyxR6q5tIKzZ1FbEWclFIWqXHITtN&#10;QrOzIbsm6b93BcHbPN7nLNejaURPnastK4inEQjiwuqaSwXfX5/PCxDOI2tsLJOCf3KwXk0elpho&#10;O3BGfe5LEULYJaig8r5NpHRFRQbd1LbEgfu1nUEfYFdK3eEQwk0jZ1E0lwZrDg0VtrStqPjLz0bB&#10;NtrHJjvtaHf8+Ti+zdz59ZQelHp6HDfvIDyN/i6+uVMd5r/EcH0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2Y3jEAAAA3AAAAA8AAAAAAAAAAAAAAAAAmAIAAGRycy9k&#10;b3ducmV2LnhtbFBLBQYAAAAABAAEAPUAAACJAw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yI8IA&#10;AADcAAAADwAAAGRycy9kb3ducmV2LnhtbERPS2sCMRC+C/0PYQreNKuIuFujSEHoQcRHweuQTDfb&#10;bibrJtXVX98UBG/z8T1nvuxcLS7UhsqzgtEwA0Gsvam4VPB5XA9mIEJENlh7JgU3CrBcvPTmWBh/&#10;5T1dDrEUKYRDgQpsjE0hZdCWHIahb4gT9+VbhzHBtpSmxWsKd7UcZ9lUOqw4NVhs6N2S/jn8OgX7&#10;+2lEpKc7O8HT6rzd5Pobc6X6r93qDUSkLj7FD/eHSfMnY/h/Jl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fIj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UdPsQA&#10;AADcAAAADwAAAGRycy9kb3ducmV2LnhtbERPS2vCQBC+F/oflin0ImbTpopEV5E+pFcfiN7G7JhE&#10;s7NLdqvx33eFQm/z8T1nMutMIy7U+tqygpckBUFcWF1zqWCz/uqPQPiArLGxTApu5GE2fXyYYK7t&#10;lZd0WYVSxBD2OSqoQnC5lL6oyKBPrCOO3NG2BkOEbSl1i9cYbhr5mqZDabDm2FCho/eKivPqxygY&#10;HHu3wf7gss/h7lz2Ru5kF9sPpZ6fuvkYRKAu/Iv/3N86zn/L4P5MvE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HT7EAAAA3AAAAA8AAAAAAAAAAAAAAAAAmAIAAGRycy9k&#10;b3ducmV2LnhtbFBLBQYAAAAABAAEAPUAAACJAw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Eh8EA&#10;AADcAAAADwAAAGRycy9kb3ducmV2LnhtbERPS4vCMBC+C/6HMII3TZUi0jXKrg/wIAu2y56HZvpw&#10;m0lpotZ/bxYEb/PxPWe16U0jbtS52rKC2TQCQZxbXXOp4Cc7TJYgnEfW2FgmBQ9ysFkPBytMtL3z&#10;mW6pL0UIYZeggsr7NpHS5RUZdFPbEgeusJ1BH2BXSt3hPYSbRs6jaCEN1hwaKmxpW1H+l16Ngu/f&#10;LCr2aE/LLzzv3YUuRRbvlBqP+s8PEJ56/xa/3Ecd5scx/D8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lRIf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o9MQA&#10;AADcAAAADwAAAGRycy9kb3ducmV2LnhtbERPTWvCQBC9C/6HZYRepG4UbSV1lRBSKBQhtR48TrPT&#10;JDQ7G7LbJP77riD0No/3ObvDaBrRU+dqywqWiwgEcWF1zaWC8+fr4xaE88gaG8uk4EoODvvpZIex&#10;tgN/UH/ypQgh7GJUUHnfxlK6oiKDbmFb4sB9286gD7Arpe5wCOGmkasoepIGaw4NFbaUVlT8nH6N&#10;gsv5K3VNMlD0Pj9mvc/z58wOSj3MxuQFhKfR/4vv7jcd5q83cHsmXC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aPTEAAAA3AAAAA8AAAAAAAAAAAAAAAAAmAIAAGRycy9k&#10;b3ducmV2LnhtbFBLBQYAAAAABAAEAPUAAACJAw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2YbMIA&#10;AADcAAAADwAAAGRycy9kb3ducmV2LnhtbERPTWsCMRC9F/wPYQRvNWttpWyNIgVFqIfutr0Pm3F3&#10;cTMJm6jRX28Eobd5vM+ZL6PpxIl631pWMBlnIIgrq1uuFfz+rJ/fQfiArLGzTAou5GG5GDzNMdf2&#10;zAWdylCLFMI+RwVNCC6X0lcNGfRj64gTt7e9wZBgX0vd4zmFm06+ZNlMGmw5NTTo6LOh6lAejYK3&#10;3dTp7yJ+bYqJcX+xLLrDNSo1GsbVB4hAMfyLH+6tTvNfZ3B/Jl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Zhs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8as8MA&#10;AADcAAAADwAAAGRycy9kb3ducmV2LnhtbESPTWvDMAyG74X+B6PCbo2Tsa0hjRtKYR/strS9i1hN&#10;0sZysL02/ffzYLCbhB69H2U1mUFcyfnesoIsSUEQN1b33Co47F+XOQgfkDUOlknBnTxUm/msxELb&#10;G3/RtQ6tiCLsC1TQhTAWUvqmI4M+sSNxvJ2sMxji6lqpHd6iuBnkY5q+SIM9R4cOR9p11Fzqb6Pg&#10;+fj2WW8jMfXufM/y9507D7VSD4tpuwYRaAr/8N/3h47xn1bwWyZO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8as8MAAADcAAAADwAAAAAAAAAAAAAAAACYAgAAZHJzL2Rv&#10;d25yZXYueG1sUEsFBgAAAAAEAAQA9QAAAIgD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l6sQA&#10;AADcAAAADwAAAGRycy9kb3ducmV2LnhtbESPQWvCQBCF74L/YZlCb7pRSpXUVYrY0lIQjEKvQ3ZM&#10;gtnZsLuNaX995yB4e8O8+ea91WZwreopxMazgdk0A0VcettwZeB0fJssQcWEbLH1TAZ+KcJmPR6t&#10;MLf+ygfqi1QpgXDM0UCdUpdrHcuaHMap74hld/bBYZIxVNoGvArctXqeZc/aYcPyocaOtjWVl+LH&#10;CYV3/Tf/vadPHfbHxQxDv198GfP4MLy+gEo0pLv5dv1hJf6TpJUyok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perEAAAA3A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vFsIA&#10;AADcAAAADwAAAGRycy9kb3ducmV2LnhtbERPTWsCMRC9F/ofwhS81ayitW6NIoKgeKi1xfOYTHcX&#10;N5M1ibr+e1MoeJvH+5zJrLW1uJAPlWMFvW4Gglg7U3Gh4Od7+foOIkRkg7VjUnCjALPp89MEc+Ou&#10;/EWXXSxECuGQo4IyxiaXMuiSLIaua4gT9+u8xZigL6TxeE3htpb9LHuTFitODSU2tChJH3dnq2A/&#10;ikO9WB90/7M4+GprRtkpbJTqvLTzDxCR2vgQ/7tXJs0fjOHvmXSB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W8WwgAAANwAAAAPAAAAAAAAAAAAAAAAAJgCAABkcnMvZG93&#10;bnJldi54bWxQSwUGAAAAAAQABAD1AAAAhwM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DFMYA&#10;AADcAAAADwAAAGRycy9kb3ducmV2LnhtbESPQWvCQBCF74X+h2UKXopualEkdZUSEHIR2kQovQ3Z&#10;aRLNzobsGuO/7xwKvc3w3rz3zXY/uU6NNITWs4GXRQKKuPK25drAqTzMN6BCRLbYeSYDdwqw3z0+&#10;bDG1/safNBaxVhLCIUUDTYx9qnWoGnIYFr4nFu3HDw6jrEOt7YA3CXedXibJWjtsWRoa7ClrqLoU&#10;V2fge1W+uuLjeX3OvvIsPxxp7MurMbOn6f0NVKQp/pv/rnMr+CvBl2dkA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bDFMYAAADcAAAADwAAAAAAAAAAAAAAAACYAgAAZHJz&#10;L2Rvd25yZXYueG1sUEsFBgAAAAAEAAQA9QAAAIs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6I8MA&#10;AADcAAAADwAAAGRycy9kb3ducmV2LnhtbERPTWvCQBC9C/0PyxR6azYpVCS6hjYq9GrUFm9Ddpqk&#10;zc7G7DbGf+8KBW/zeJ+zyEbTioF611hWkEQxCOLS6oYrBfvd5nkGwnlkja1lUnAhB9nyYbLAVNsz&#10;b2kofCVCCLsUFdTed6mUrqzJoItsRxy4b9sb9AH2ldQ9nkO4aeVLHE+lwYZDQ40d5TWVv8WfUbD7&#10;mh5X659kZU6HYmZOscw/3welnh7HtzkIT6O/i//dHzrMf03g9ky4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+6I8MAAADcAAAADwAAAAAAAAAAAAAAAACYAgAAZHJzL2Rv&#10;d25yZXYueG1sUEsFBgAAAAAEAAQA9QAAAIg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yE8AA&#10;AADcAAAADwAAAGRycy9kb3ducmV2LnhtbERPTWvCQBC9F/wPywje6kSlVaKriCDosamIxzE7JsHs&#10;bMyuGv99t1DobR7vcxarztbqwa2vnGgYDRNQLLkzlRQaDt/b9xkoH0gM1U5Yw4s9rJa9twWlxj3l&#10;ix9ZKFQMEZ+ShjKEJkX0ecmW/NA1LJG7uNZSiLAt0LT0jOG2xnGSfKKlSmJDSQ1vSs6v2d1qKCZ8&#10;Pu5Pu8lserwfwhWzG+JG60G/W89BBe7Cv/jPvTNx/scYfp+JF+D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6yE8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LiMIA&#10;AADcAAAADwAAAGRycy9kb3ducmV2LnhtbERPS4vCMBC+L/gfwgje1lRlF+0aRRRBFmF97GGPQzPb&#10;FptJaWJT/70RBG/z8T1nvuxMJVpqXGlZwWiYgCDOrC45V/B73r5PQTiPrLGyTApu5GC56L3NMdU2&#10;8JHak89FDGGXooLC+zqV0mUFGXRDWxNH7t82Bn2ETS51gyGGm0qOk+RTGiw5NhRY07qg7HK6GgVl&#10;2E/HP3rTBf5bheMhkzPz3So16HerLxCeOv8SP907Hed/TOD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MuIwgAAANwAAAAPAAAAAAAAAAAAAAAAAJgCAABkcnMvZG93&#10;bnJldi54bWxQSwUGAAAAAAQABAD1AAAAhwM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TMcMA&#10;AADcAAAADwAAAGRycy9kb3ducmV2LnhtbERP22rCQBB9L/gPywh9KbpRWgnRVbQgWgqClw8Ys2MS&#10;zM6G3TWJf98tFPo2h3Odxao3tWjJ+cqygsk4AUGcW11xoeBy3o5SED4ga6wtk4IneVgtBy8LzLTt&#10;+EjtKRQihrDPUEEZQpNJ6fOSDPqxbYgjd7POYIjQFVI77GK4qeU0SWbSYMWxocSGPkvK76eHUbBJ&#10;u03/9rWdtRdMr7TbHabu+6HU67Bfz0EE6sO/+M+913H+xzv8PhMv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HTMcMAAADcAAAADwAAAAAAAAAAAAAAAACYAgAAZHJzL2Rv&#10;d25yZXYueG1sUEsFBgAAAAAEAAQA9QAAAIgD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55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PM8cA&#10;AADcAAAADwAAAGRycy9kb3ducmV2LnhtbESPT2vCQBDF70K/wzIFb2ZjS6XErNLWFgK9+O/gcciO&#10;SWx2Ns2uSfTTuwWhtxne+715ky4HU4uOWldZVjCNYhDEudUVFwr2u6/JKwjnkTXWlknBhRwsFw+j&#10;FBNte95Qt/WFCCHsElRQet8kUrq8JIMusg1x0I62NejD2hZSt9iHcFPLpzieSYMVhwslNvRRUv6z&#10;PZtQ4/fab+Lv9ac7ZDKfPq9W/XtxUmr8OLzNQXga/L/5Tmc6cC8z+HsmTC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gTzPHAAAA3AAAAA8AAAAAAAAAAAAAAAAAmAIAAGRy&#10;cy9kb3ducmV2LnhtbFBLBQYAAAAABAAEAPUAAACMAw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AL8EA&#10;AADcAAAADwAAAGRycy9kb3ducmV2LnhtbERPTWsCMRC9F/wPYQQvolmFVlmNooJQeihUxfOQjJvF&#10;zWRJom799U2h0Ns83ucs151rxJ1CrD0rmIwLEMTam5orBafjfjQHEROywcYzKfimCOtV72WJpfEP&#10;/qL7IVUih3AsUYFNqS2ljNqSwzj2LXHmLj44TBmGSpqAjxzuGjktijfpsObcYLGlnSV9PdycgvN2&#10;iMNNmOJO3+zn/MM9NZ6fSg363WYBIlGX/sV/7neT57/O4PeZf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DgC/BAAAA3AAAAA8AAAAAAAAAAAAAAAAAmAIAAGRycy9kb3du&#10;cmV2LnhtbFBLBQYAAAAABAAEAPUAAACGAw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BPcYA&#10;AADcAAAADwAAAGRycy9kb3ducmV2LnhtbESPT2vCQBDF74V+h2WE3urGoiKpq5RCRdCC/89jdpqE&#10;Zmdjdqupn945CN5meG/e+8142rpKnakJpWcDvW4CijjztuTcwG779ToCFSKyxcozGfinANPJ89MY&#10;U+svvKbzJuZKQjikaKCIsU61DllBDkPX18Si/fjGYZS1ybVt8CLhrtJvSTLUDkuWhgJr+iwo+938&#10;OQPLa3+7nsfjfna87vur3XK4+D6cjHnptB/voCK18WG+X8+t4A+EVp6RCf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1BPcYAAADcAAAADwAAAAAAAAAAAAAAAACYAgAAZHJz&#10;L2Rvd25yZXYueG1sUEsFBgAAAAAEAAQA9QAAAIs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zwsEA&#10;AADcAAAADwAAAGRycy9kb3ducmV2LnhtbERPTYvCMBC9C/sfwgh709SFFa1GUVFYDx50hb2OzdgW&#10;m0lJou36640geJvH+5zpvDWVuJHzpWUFg34CgjizuuRcwfF30xuB8AFZY2WZFPyTh/nsozPFVNuG&#10;93Q7hFzEEPYpKihCqFMpfVaQQd+3NXHkztYZDBG6XGqHTQw3lfxKkqE0WHJsKLCmVUHZ5XA1CtAO&#10;rs4ex8vTn2+2q919T+t6qdRnt11MQARqw1v8cv/oOP97DM9n4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zs8L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nbsQA&#10;AADcAAAADwAAAGRycy9kb3ducmV2LnhtbESPQWvCQBCF7wX/wzKCt7qxoJToKqI0eGqpreBxyI5J&#10;NDsbd1dN/33nUOhthvfmvW8Wq9616k4hNp4NTMYZKOLS24YrA99fb8+voGJCtth6JgM/FGG1HDwt&#10;MLf+wZ9036dKSQjHHA3UKXW51rGsyWEc+45YtJMPDpOsodI24EPCXatfsmymHTYsDTV2tKmpvOxv&#10;zsDBF6m4IH9s38/TY1hHvhZHNmY07NdzUIn69G/+u95ZwZ8JvjwjE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VJ27EAAAA3AAAAA8AAAAAAAAAAAAAAAAAmAIAAGRycy9k&#10;b3ducmV2LnhtbFBLBQYAAAAABAAEAPUAAACJ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CU8EA&#10;AADcAAAADwAAAGRycy9kb3ducmV2LnhtbERPS4vCMBC+L/gfwgje1rQ9yFKNIoIP8LTqwh6HZtqG&#10;NpPSRK3++s2C4G0+vucsVoNtxY16bxwrSKcJCOLCacOVgst5+/kFwgdkja1jUvAgD6vl6GOBuXZ3&#10;/qbbKVQihrDPUUEdQpdL6YuaLPqp64gjV7reYoiwr6Tu8R7DbSuzJJlJi4ZjQ40dbWoqmtPVKjh2&#10;hStL2pnDT/PM6HdvzXDMlJqMh/UcRKAhvMUv90HH+bMU/p+J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rQlPBAAAA3AAAAA8AAAAAAAAAAAAAAAAAmAIAAGRycy9kb3du&#10;cmV2LnhtbFBLBQYAAAAABAAEAPUAAACG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462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62" name="Imagen 162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636" w:rsidRPr="00E60BA0" w:rsidRDefault="00457636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63" name="Grupo 163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64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65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2" name="Grupo 182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83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4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5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6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7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8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0FECE50C" id="Grupo 163" o:spid="_x0000_s1026" alt="Formas de esquina y marco del diseño de fondo" style="position:absolute;margin-left:0;margin-top:0;width:796.25pt;height:617.05pt;z-index:25167872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mNMEA&#10;AADcAAAADwAAAGRycy9kb3ducmV2LnhtbERPS4vCMBC+C/6HMII3TV2wK9UourCwrB58IR6HZmyL&#10;zaQ0UbP/3ggL3ubje85sEUwt7tS6yrKC0TABQZxbXXGh4Hj4HkxAOI+ssbZMCv7IwWLe7cww0/bB&#10;O7rvfSFiCLsMFZTeN5mULi/JoBvahjhyF9sa9BG2hdQtPmK4qeVHkqTSYMWxocSGvkrKr/ubUfB7&#10;SU63cxo+V5N6s039+hS2xijV74XlFISn4N/if/ePjvPTMbyei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h5jTBAAAA3AAAAA8AAAAAAAAAAAAAAAAAmAIAAGRycy9kb3du&#10;cmV2LnhtbFBLBQYAAAAABAAEAPUAAACG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3ZcQA&#10;AADcAAAADwAAAGRycy9kb3ducmV2LnhtbERPTWvCQBC9F/oflil4KbqpLUGiaygBQREPxlKvQ3ZM&#10;YrOzaXbV1F/fFQRv83ifM0t704gzda62rOBtFIEgLqyuuVTwtVsMJyCcR9bYWCYFf+QgnT8/zTDR&#10;9sJbOue+FCGEXYIKKu/bREpXVGTQjWxLHLiD7Qz6ALtS6g4vIdw0chxFsTRYc2iosKWsouInPxkF&#10;75PltV99H8rf7Jp/bOT2db0/klKDl/5zCsJT7x/iu3upw/w4htsz4QI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1d2XEAAAA3A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6bMMA&#10;AADcAAAADwAAAGRycy9kb3ducmV2LnhtbESPQYvCMBCF7wv+hzCCtzVVWS21qYiwIHtSK+hxaMa2&#10;2kxKk9XuvzcLgrcZ3vvevElXvWnEnTpXW1YwGUcgiAuray4VHPPvzxiE88gaG8uk4I8crLLBR4qJ&#10;tg/e0/3gSxFC2CWooPK+TaR0RUUG3di2xEG72M6gD2tXSt3hI4SbRk6jaC4N1hwuVNjSpqLidvg1&#10;ocbe5T/xeqtneDan29dxF8XXUqnRsF8vQXjq/dv8orc6cPMF/D8TJp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l6bMMAAADc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WhcUA&#10;AADcAAAADwAAAGRycy9kb3ducmV2LnhtbESPT4vCQAzF74LfYcjC3nSqoLhdR1n8A14U1FX2GDqx&#10;LXYypTNq99ubg+At4b2898t03rpK3akJpWcDg34CijjztuTcwO9x3ZuAChHZYuWZDPxTgPms25li&#10;av2D93Q/xFxJCIcUDRQx1qnWISvIYej7mli0i28cRlmbXNsGHxLuKj1MkrF2WLI0FFjToqDserg5&#10;A4tkO3D784pWp7/l6WsYbqPzZmfM50f78w0qUhvf5tf1xgr+WGjlGZlAz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ZaFxQAAANwAAAAPAAAAAAAAAAAAAAAAAJgCAABkcnMv&#10;ZG93bnJldi54bWxQSwUGAAAAAAQABAD1AAAAig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g8MsIA&#10;AADcAAAADwAAAGRycy9kb3ducmV2LnhtbERPTWsCMRC9C/6HMEJvmlXK0l2NIkLBg5RqBa9DMm5W&#10;N5PtJuq2v74pFHqbx/ucxap3jbhTF2rPCqaTDASx9qbmSsHx43X8AiJEZIONZ1LwRQFWy+FggaXx&#10;D97T/RArkUI4lKjAxtiWUgZtyWGY+JY4cWffOYwJdpU0HT5SuGvkLMty6bDm1GCxpY0lfT3cnIL9&#10;92lKpPN3+4yn9efbrtAXLJR6GvXrOYhIffwX/7m3Js3PC/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Dwy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J9McA&#10;AADcAAAADwAAAGRycy9kb3ducmV2LnhtbESPS2/CMBCE75X6H6yt1AsCp1Q8lGJQVdqqVx5CcNvG&#10;S5ISr63YhfDvu4dK3HY1szPfzhada9SZ2lh7NvA0yEARF97WXBrYbj76U1AxIVtsPJOBK0VYzO/v&#10;Zphbf+EVndepVBLCMUcDVUoh1zoWFTmMAx+IRTv61mGStS21bfEi4a7Rwywba4c1S0OFgd4qKk7r&#10;X2dgdOxdR4fv8Pw+3p/K3jT8+M/d0pjHh+71BVSiLt3M/9dfVvAngi/PyAR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LSfTHAAAA3AAAAA8AAAAAAAAAAAAAAAAAmAIAAGRy&#10;cy9kb3ducmV2LnhtbFBLBQYAAAAABAAEAPUAAACMAw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4tosEA&#10;AADcAAAADwAAAGRycy9kb3ducmV2LnhtbERPS4vCMBC+C/6HMAveNFVES9coq+uCBxG04nlopg+3&#10;mZQmq91/bwTB23x8z1msOlOLG7WusqxgPIpAEGdWV1woOKc/wxiE88gaa8uk4J8crJb93gITbe98&#10;pNvJFyKEsEtQQel9k0jpspIMupFtiAOX29agD7AtpG7xHsJNLSdRNJMGKw4NJTa0KSn7Pf0ZBYdL&#10;GuVbtPt4jcetu9I1T6ffSg0+uq9PEJ46/xa/3Dsd5s/H8HwmX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+LaL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6PcMA&#10;AADcAAAADwAAAGRycy9kb3ducmV2LnhtbERPTWvCQBC9C/6HZYRexGz00JSYVUQUCqWQWg8ex+yY&#10;BLOzIbtN4r93C4Xe5vE+J9uOphE9da62rGAZxSCIC6trLhWcv4+LNxDOI2tsLJOCBznYbqaTDFNt&#10;B/6i/uRLEULYpaig8r5NpXRFRQZdZFviwN1sZ9AH2JVSdziEcNPIVRy/SoM1h4YKW9pXVNxPP0bB&#10;5Xzdu2Y3UPwx/zz0Ps+Tgx2UepmNuzUIT6P/F/+533WYn6zg95lwgd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k6PcMAAADc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xScIA&#10;AADcAAAADwAAAGRycy9kb3ducmV2LnhtbERPTWsCMRC9F/ofwhR6q1kVq6xGKQWloIfutt6Hzbi7&#10;uJmETdS0v94Igrd5vM9ZrKLpxJl631pWMBxkIIgrq1uuFfz+rN9mIHxA1thZJgV/5GG1fH5aYK7t&#10;hQs6l6EWKYR9jgqaEFwupa8aMugH1hEn7mB7gyHBvpa6x0sKN50cZdm7NNhyamjQ0WdD1bE8GQWT&#10;3djp7yJuN8XQuH0si+74H5V6fYkfcxCBYniI7+4vneZPx3B7Jl0gl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vFJ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OecMA&#10;AADcAAAADwAAAGRycy9kb3ducmV2LnhtbESPTWvDMAyG74X+B6PCbo2Tsa0hjRtKYR/strS9i1hN&#10;0sZysL02/ffzYLCbhB69H2U1mUFcyfnesoIsSUEQN1b33Co47F+XOQgfkDUOlknBnTxUm/msxELb&#10;G3/RtQ6tiCLsC1TQhTAWUvqmI4M+sSNxvJ2sMxji6lqpHd6iuBnkY5q+SIM9R4cOR9p11Fzqb6Pg&#10;+fj2WW8jMfXufM/y9507D7VSD4tpuwYRaAr/8N/3h47xV0/wWyZO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FOecMAAADcAAAADwAAAAAAAAAAAAAAAACYAgAAZHJzL2Rv&#10;d25yZXYueG1sUEsFBgAAAAAEAAQA9QAAAIgD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AycQA&#10;AADcAAAADwAAAGRycy9kb3ducmV2LnhtbESPQWvCQBCF74X+h2UK3nRjwUbSbKSIFaUgGAu9Dtlp&#10;EpqdDbtrjP76bkHobYb33jdv8tVoOjGQ861lBfNZAoK4srrlWsHn6X26BOEDssbOMim4kodV8fiQ&#10;Y6bthY80lKEWEcI+QwVNCH0mpa8aMuhntieO2rd1BkNcXS21w0uEm04+J8mLNNhyvNBgT+uGqp/y&#10;bCKFN8MX37ZhL93hlM7RDYf0Q6nJ0/j2CiLQGP7N9/ROx/rpAv6eiRP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GwMnEAAAA3A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Ix2cEA&#10;AADcAAAADwAAAGRycy9kb3ducmV2LnhtbERPTWsCMRC9C/6HMII3zSroytYoRRAsPdSqeB6T6e7S&#10;zWRNUt3++0YoeJvH+5zlurONuJEPtWMFk3EGglg7U3Op4HTcjhYgQkQ22DgmBb8UYL3q95ZYGHfn&#10;T7odYilSCIcCFVQxtoWUQVdkMYxdS5y4L+ctxgR9KY3Hewq3jZxm2VxarDk1VNjSpiL9ffixCs55&#10;nOnN20VPP8qLr/cmz67hXanhoHt9ARGpi0/xv3tn0vx8Do9n0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CMdnBAAAA3AAAAA8AAAAAAAAAAAAAAAAAmAIAAGRycy9kb3du&#10;cmV2LnhtbFBLBQYAAAAABAAEAPUAAACG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HAMMA&#10;AADcAAAADwAAAGRycy9kb3ducmV2LnhtbERPTWvCQBC9F/wPywheim7aUpXoKhIQcim0iSDehuyY&#10;RLOzIbvG+O+7hYK3ebzPWW8H04ieOldbVvA2i0AQF1bXXCo45PvpEoTzyBoby6TgQQ62m9HLGmNt&#10;7/xDfeZLEULYxaig8r6NpXRFRQbdzLbEgTvbzqAPsCul7vAewk0j36NoLg3WHBoqbCmpqLhmN6Pg&#10;9Jl/mOz7dX5JjmmS7r+ob/ObUpPxsFuB8DT4p/jfneowf7GA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oHAMMAAADc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P3sUA&#10;AADcAAAADwAAAGRycy9kb3ducmV2LnhtbESPQW/CMAyF70j8h8hIu9GUHQB1BDRgk3alsE27WY3X&#10;djROabLS/fv5gMTN1nt+7/NqM7hG9dSF2rOBWZKCIi68rbk0cDq+TpegQkS22HgmA38UYLMej1aY&#10;WX/lA/V5LJWEcMjQQBVjm2kdioochsS3xKJ9+85hlLUrte3wKuGu0Y9pOtcOa5aGClvaVVSc819n&#10;4Pg5/9q//Mz27vKeL90l1buPbW/Mw2R4fgIVaYh38+36zQr+QmjlGZl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E/exQAAANwAAAAPAAAAAAAAAAAAAAAAAJgCAABkcnMv&#10;ZG93bnJldi54bWxQSwUGAAAAAAQABAD1AAAAig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8AsAA&#10;AADcAAAADwAAAGRycy9kb3ducmV2LnhtbERPTWvCQBC9F/wPywje6kSFaqOriCDosalIj2N2TILZ&#10;2ZhdNf57t1DobR7vcxarztbqzq2vnGgYDRNQLLkzlRQaDt/b9xkoH0gM1U5Yw5M9rJa9twWlxj3k&#10;i+9ZKFQMEZ+ShjKEJkX0ecmW/NA1LJE7u9ZSiLAt0LT0iOG2xnGSfKClSmJDSQ1vSs4v2c1qKCZ8&#10;Ou5/dpPZ9Hg7hAtmV8SN1oN+t56DCtyFf/Gfe2fi/Okn/D4TL8D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98As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5uMQA&#10;AADcAAAADwAAAGRycy9kb3ducmV2LnhtbESPT2vDMAzF74N+B6PCbqvTHkaa1S1lZVDKYP136FHE&#10;WhIWyyH24uzbT4dCbxLv6b2fVpvRtWqgPjSeDcxnGSji0tuGKwPXy8dLDipEZIutZzLwRwE268nT&#10;CgvrE59oOMdKSQiHAg3UMXaF1qGsyWGY+Y5YtG/fO4yy9pW2PSYJd61eZNmrdtiwNNTY0XtN5c/5&#10;1xlo0me++LK7MfFtm07HUi/dYTDmeTpu30BFGuPDfL/eW8HPBV+ekQn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CebjEAAAA3AAAAA8AAAAAAAAAAAAAAAAAmAIAAGRycy9k&#10;b3ducmV2LnhtbFBLBQYAAAAABAAEAPUAAACJ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c7sEA&#10;AADcAAAADwAAAGRycy9kb3ducmV2LnhtbERPzYrCMBC+L/gOYQQvi6Z6kFKNooKoLCys+gBjM7bF&#10;ZlKS2Na3NwsLe5uP73eW697UoiXnK8sKppMEBHFudcWFgutlP05B+ICssbZMCl7kYb0afCwx07bj&#10;H2rPoRAxhH2GCsoQmkxKn5dk0E9sQxy5u3UGQ4SukNphF8NNLWdJMpcGK44NJTa0Kyl/nJ9GwTbt&#10;tv3naT9vr5je6HD4nrmvp1KjYb9ZgAjUh3/xn/uo4/x0Cr/PxAv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GXO7BAAAA3AAAAA8AAAAAAAAAAAAAAAAAmAIAAGRycy9kb3du&#10;cmV2LnhtbFBLBQYAAAAABAAEAPUAAACG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82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fA7MYA&#10;AADcAAAADwAAAGRycy9kb3ducmV2LnhtbESPzWrDMBCE74W8g9hAbrWcBkpwo4TmDwy51G4PPS7W&#10;xnZqrVxLsZ0+fVUo5LbLzDc7u9qMphE9da62rGAexSCIC6trLhV8vB8flyCcR9bYWCYFN3KwWU8e&#10;VphoO3BGfe5LEULYJaig8r5NpHRFRQZdZFvioJ1tZ9CHtSul7nAI4aaRT3H8LA3WHC5U2NKuouIr&#10;v5pQ4/tnyOLT28F9prKYL/b7YVtelJpNx9cXEJ5Gfzf/06kO3HIBf8+EC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fA7M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EyH8IA&#10;AADcAAAADwAAAGRycy9kb3ducmV2LnhtbERPS2sCMRC+F/wPYYReRLOVUpbV7GKFQumh4APPQzLd&#10;LN1MliTq1l/fFAre5uN7zroZXS8uFGLnWcHTogBBrL3puFVwPLzNSxAxIRvsPZOCH4rQ1JOHNVbG&#10;X3lHl31qRQ7hWKECm9JQSRm1JYdx4QfizH354DBlGFppAl5zuOvlsihepMOOc4PFgbaW9Pf+7BSc&#10;Xmc424QlbvXZfpYf7qbxdFPqcTpuViASjeku/ne/mzy/fIa/Z/IFsv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TIfwgAAANw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C5MMA&#10;AADcAAAADwAAAGRycy9kb3ducmV2LnhtbERP24rCMBB9F/Yfwgi+aeqiItUosrAi6IL357EZ22Iz&#10;qU3Url9vFhZ8m8O5znham0LcqXK5ZQXdTgSCOLE651TBfvfdHoJwHlljYZkU/JKD6eSjMcZY2wdv&#10;6L71qQgh7GJUkHlfxlK6JCODrmNL4sCdbWXQB1ilUlf4COGmkJ9RNJAGcw4NGZb0lVFy2d6MgtWz&#10;t9ss/OkwPz0PvfV+NVj+HK9KtZr1bATCU+3f4n/3Qof5wz78PRMuk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zC5MMAAADcAAAADwAAAAAAAAAAAAAAAACYAgAAZHJzL2Rv&#10;d25yZXYueG1sUEsFBgAAAAAEAAQA9QAAAIg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wL98EA&#10;AADcAAAADwAAAGRycy9kb3ducmV2LnhtbERPS4vCMBC+L/gfwgje1lQPotUoKgp62IMP8Do2Y1ts&#10;JiWJtvrrNwsL3ubje85s0ZpKPMn50rKCQT8BQZxZXXKu4Hzafo9B+ICssbJMCl7kYTHvfM0w1bbh&#10;Az2PIRcxhH2KCooQ6lRKnxVk0PdtTRy5m3UGQ4Qul9phE8NNJYdJMpIGS44NBda0Lii7Hx9GAdrB&#10;w9nzZHW9+Ga//nkfaFOvlOp12+UURKA2fMT/7p2O88cj+HsmX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MC/f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Z4MEA&#10;AADcAAAADwAAAGRycy9kb3ducmV2LnhtbERPTWvCQBC9F/oflil4qxsLaoiuIorBk6XagschOybR&#10;7Gy6u2r8992C4G0e73Om88404krO15YVDPoJCOLC6ppLBd/79XsKwgdkjY1lUnAnD/PZ68sUM21v&#10;/EXXXShFDGGfoYIqhDaT0hcVGfR92xJH7midwRChK6V2eIvhppEfSTKSBmuODRW2tKyoOO8uRsGP&#10;zUN+Rv5cbU/Dg1t4/s0PrFTvrVtMQATqwlP8cG90nJ+O4f+Ze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wWeDBAAAA3A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0NNMMA&#10;AADcAAAADwAAAGRycy9kb3ducmV2LnhtbESPQWvCQBCF7wX/wzKCt7oxhyLRVUTQCp6qFnocspNk&#10;MTsbsltN/fWdg+BthvfmvW+W68G36kZ9dIENzKYZKOIyWMe1gct59z4HFROyxTYwGfijCOvV6G2J&#10;hQ13/qLbKdVKQjgWaKBJqSu0jmVDHuM0dMSiVaH3mGTta217vEu4b3WeZR/ao2NpaLCjbUPl9fTr&#10;DRy7MlQV7d3h+/rI6efTu+GYGzMZD5sFqERDepmf1wcr+HOhlWdkAr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0NNMMAAADcAAAADwAAAAAAAAAAAAAAAACYAgAAZHJzL2Rv&#10;d25yZXYueG1sUEsFBgAAAAAEAAQA9QAAAIgD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769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89" name="Imagen 189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E3D" w:rsidRPr="00E60BA0" w:rsidRDefault="006F3E3D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8" name="Grupo 18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upo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83618D1" id="Grupo 18" o:spid="_x0000_s1026" alt="Formas de esquina y marco del diseño de fondo" style="position:absolute;margin-left:0;margin-top:0;width:796.25pt;height:617.05pt;z-index:25166028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EVsQA&#10;AADaAAAADwAAAGRycy9kb3ducmV2LnhtbESPQWvCQBSE7wX/w/IKvTWbekglukorCKXtIUYJPT6y&#10;zyQ0+zZkV7P9911B8DjMzDfMahNMLy40us6ygpckBUFcW91xo+B42D0vQDiPrLG3TAr+yMFmPXtY&#10;Ya7txHu6lL4REcIuRwWt90MupatbMugSOxBH72RHgz7KsZF6xCnCTS/naZpJgx3HhRYH2rZU/5Zn&#10;o+DzlFbnnyy8vi/67yLzX1UojFHq6TG8LUF4Cv4evrU/tIIMrlfiD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RFbEAAAA2gAAAA8AAAAAAAAAAAAAAAAAmAIAAGRycy9k&#10;b3ducmV2LnhtbFBLBQYAAAAABAAEAPUAAACJ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A7sUA&#10;AADaAAAADwAAAGRycy9kb3ducmV2LnhtbESPQWvCQBSE74L/YXlCL9JsWqWE6CpFECziwbTU6yP7&#10;TNJm38bsNon++m6h4HGY+WaY5XowteiodZVlBU9RDII4t7riQsHH+/YxAeE8ssbaMim4koP1ajxa&#10;Yqptz0fqMl+IUMIuRQWl900qpctLMugi2xAH72xbgz7ItpC6xT6Um1o+x/GLNFhxWCixoU1J+Xf2&#10;YxTMkt1tePs8F5fNLZsf5HG6P32RUg+T4XUBwtPg7+F/eqcDB39Xwg2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cDuxQAAANo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RiTr4A&#10;AADaAAAADwAAAGRycy9kb3ducmV2LnhtbERPy4rCMBTdD/gP4QruxtTxQalNRYQBceULdHlprm21&#10;uSlN1M7fTwTB5eG800VnavGg1lWWFYyGEQji3OqKCwXHw+93DMJ5ZI21ZVLwRw4WWe8rxUTbJ+/o&#10;sfeFCCHsElRQet8kUrq8JINuaBviwF1sa9AH2BZSt/gM4aaWP1E0kwYrDg0lNrQqKb/t7ybM2LnD&#10;Jl6u9RjP5nSbHrdRfC2UGvS75RyEp85/xG/3WiuYwOtK8IPM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Yk6+AAAA2gAAAA8AAAAAAAAAAAAAAAAAmAIAAGRycy9kb3ducmV2&#10;LnhtbFBLBQYAAAAABAAEAPUAAACDAw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zFMMA&#10;AADaAAAADwAAAGRycy9kb3ducmV2LnhtbESPQWvCQBSE74L/YXlCb2ajkFKjq4ha8GJBq8HjI/tM&#10;gtm3IbvR+O+7hUKPw8x8wyxWvanFg1pXWVYwiWIQxLnVFRcKzt+f4w8QziNrrC2Tghc5WC2HgwWm&#10;2j75SI+TL0SAsEtRQel9k0rp8pIMusg2xMG72dagD7ItpG7xGeCmltM4fpcGKw4LJTa0KSm/nzqj&#10;YBMfJuaY7Wh3uW4vs6nrkmz/pdTbqF/PQXjq/X/4r73XChL4vRJu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pzFMMAAADaAAAADwAAAAAAAAAAAAAAAACYAgAAZHJzL2Rv&#10;d25yZXYueG1sUEsFBgAAAAAEAAQA9QAAAIgD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gTcMA&#10;AADaAAAADwAAAGRycy9kb3ducmV2LnhtbESPT2sCMRTE7wW/Q3hCbzVrEatbo0hB8FDEPwWvj+R1&#10;s3Xzsm6irn56IxQ8DjPzG2Yya10lztSE0rOCfi8DQay9KblQ8LNbvI1AhIhssPJMCq4UYDbtvEww&#10;N/7CGzpvYyEShEOOCmyMdS5l0JYchp6viZP36xuHMcmmkKbBS4K7Sr5n2VA6LDktWKzpy5I+bE9O&#10;wea27xPp4doOcD8/rr7H+g/HSr122/kniEhtfIb/20uj4AMeV9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JgTcMAAADaAAAADwAAAAAAAAAAAAAAAACYAgAAZHJzL2Rv&#10;d25yZXYueG1sUEsFBgAAAAAEAAQA9QAAAIgD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KxMAA&#10;AADaAAAADwAAAGRycy9kb3ducmV2LnhtbERPy4rCMBTdC/5DuIIbGVMdFKlGEV/MVkdkZnenubbV&#10;5iY0Uevfm4Uwy8N5zxaNqcSdal9aVjDoJyCIM6tLzhUcv7cfExA+IGusLJOCJ3lYzNutGabaPnhP&#10;90PIRQxhn6KCIgSXSumzggz6vnXEkTvb2mCIsM6lrvERw00lh0kylgZLjg0FOloVlF0PN6NgdO49&#10;R79/7nMz/rnmvYm72N1prVS30yynIAI14V/8dn9pBXFrvBJv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cKxMAAAADaAAAADwAAAAAAAAAAAAAAAACYAgAAZHJzL2Rvd25y&#10;ZXYueG1sUEsFBgAAAAAEAAQA9QAAAIUD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KTMEA&#10;AADaAAAADwAAAGRycy9kb3ducmV2LnhtbESPT4vCMBTE74LfITxhb5q6iLjVKOq64GERbMXzo3n9&#10;o81LaaLWb28WhD0OM/MbZrHqTC3u1LrKsoLxKAJBnFldcaHglP4MZyCcR9ZYWyYFT3KwWvZ7C4y1&#10;ffCR7okvRICwi1FB6X0TS+mykgy6kW2Ig5fb1qAPsi2kbvER4KaWn1E0lQYrDgslNrQtKbsmN6Pg&#10;cE6jfIf2d7bB485d6JKnk2+lPgbdeg7CU+f/w+/2Xiv4gr8r4Qb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rCkzBAAAA2g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0/cUA&#10;AADbAAAADwAAAGRycy9kb3ducmV2LnhtbESPQWvCQBCF74L/YRmhF6kbPVhJsxERC0IRrHrwOM1O&#10;k2B2NmS3SfrvO4dCbzO8N+99k21H16ieulB7NrBcJKCIC29rLg3crm/PG1AhIltsPJOBHwqwzaeT&#10;DFPrB/6g/hJLJSEcUjRQxdimWoeiIodh4Vti0b585zDK2pXadjhIuGv0KknW2mHN0lBhS/uKisfl&#10;2xm43z73odkNlLzPT4c+ns8vBz8Y8zQbd6+gIo3x3/x3fbSCL/Tyiwy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XT9xQAAANsAAAAPAAAAAAAAAAAAAAAAAJgCAABkcnMv&#10;ZG93bnJldi54bWxQSwUGAAAAAAQABAD1AAAAig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i3cEA&#10;AADbAAAADwAAAGRycy9kb3ducmV2LnhtbERP32vCMBB+H/g/hBvsbU07UUZnlCFsCO7Bdvp+NLe2&#10;2FxCk2nmX78Igm/38f28xSqaQZxo9L1lBUWWgyBurO65VbD//nh+BeEDssbBMin4Iw+r5eRhgaW2&#10;Z67oVIdWpBD2JSroQnCllL7pyKDPrCNO3I8dDYYEx1bqEc8p3AzyJc/n0mDPqaFDR+uOmmP9axTM&#10;vqZO76q4/awK4w6xrobjJSr19Bjf30AEiuEuvrk3Os0v4PpLO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lYt3BAAAA2wAAAA8AAAAAAAAAAAAAAAAAmAIAAGRycy9kb3du&#10;cmV2LnhtbFBLBQYAAAAABAAEAPUAAACGAw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Pib8A&#10;AADbAAAADwAAAGRycy9kb3ducmV2LnhtbESPTYvCMBCG74L/IYzgTVMFRaqxiOAq3uzu3odm7IfN&#10;pCRZrf/eCMLeZphn3o9N1ptW3Mn52rKC2TQBQVxYXXOp4Of7MFmB8AFZY2uZFDzJQ7YdDjaYavvg&#10;C93zUIoowj5FBVUIXSqlLyoy6Ke2I463q3UGQ1xdKbXDRxQ3rZwnyVIarDk6VNjRvqLilv8ZBYvf&#10;r3O+i0Rfu+Y5Wx33rmlzpcajfrcGEagP//Dn+6Rj/Dm8u8QB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Bw+JvwAAANsAAAAPAAAAAAAAAAAAAAAAAJgCAABkcnMvZG93bnJl&#10;di54bWxQSwUGAAAAAAQABAD1AAAAhAM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bjcQA&#10;AADbAAAADwAAAGRycy9kb3ducmV2LnhtbESPQWvCQBCF74L/YRmht7qJBS3RVYpoqRSEJoVeh+yY&#10;hGZnw+42Sf31bqHgbYb33jdvNrvRtKIn5xvLCtJ5AoK4tLrhSsFncXx8BuEDssbWMin4JQ+77XSy&#10;wUzbgT+oz0MlIoR9hgrqELpMSl/WZNDPbUcctYt1BkNcXSW1wyHCTSsXSbKUBhuOF2rsaF9T+Z3/&#10;mEjhQ//F19dwku5crFJ0/Xn1rtTDbHxZgwg0hrv5P/2mY/0n+PslDi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m43EAAAA2w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fS8EA&#10;AADbAAAADwAAAGRycy9kb3ducmV2LnhtbERPTWsCMRC9C/6HMAVvmq1oLatRRBAUD61aPI/JdHfp&#10;ZrImUdd/3xQK3ubxPme2aG0tbuRD5VjB6yADQaydqbhQ8HVc999BhIhssHZMCh4UYDHvdmaYG3fn&#10;Pd0OsRAphEOOCsoYm1zKoEuyGAauIU7ct/MWY4K+kMbjPYXbWg6z7E1arDg1lNjQqiT9c7haBadJ&#10;HOvV9qyHH8XZV59mkl3CTqneS7ucgojUxqf4370xaf4I/n5JB8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tn0vBAAAA2wAAAA8AAAAAAAAAAAAAAAAAmAIAAGRycy9kb3du&#10;cmV2LnhtbFBLBQYAAAAABAAEAPUAAACG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G8cMA&#10;AADbAAAADwAAAGRycy9kb3ducmV2LnhtbERPTWvCQBC9C/6HZQQvUjdtUSR1EyQg5CK0SaF4G7LT&#10;JDU7G7JrTP99tyB4m8f7nH06mU6MNLjWsoLndQSCuLK65VrBZ3l82oFwHlljZ5kU/JKDNJnP9hhr&#10;e+MPGgtfixDCLkYFjfd9LKWrGjLo1rYnDty3HQz6AIda6gFvIdx08iWKttJgy6GhwZ6yhqpLcTUK&#10;zpvy1RTvq+1P9pVn+fFEY19elVoupsMbCE+Tf4jv7lyH+Rv4/yUc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yG8cMAAADb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k5sAA&#10;AADbAAAADwAAAGRycy9kb3ducmV2LnhtbERPS4vCMBC+L/gfwgh7W1M9FKlG8Qlet66Kt6EZ22oz&#10;qU2s3X+/EYS9zcf3nOm8M5VoqXGlZQXDQQSCOLO65FzBz377NQbhPLLGyjIp+CUH81nvY4qJtk/+&#10;pjb1uQgh7BJUUHhfJ1K6rCCDbmBr4sBdbGPQB9jkUjf4DOGmkqMoiqXBkkNDgTWtCspu6cMo2J/i&#10;83pzHa7N/ZCOzT2Sq+OyVeqz3y0mIDx1/l/8du90mB/D65dwgJ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Uk5sAAAADbAAAADwAAAAAAAAAAAAAAAACYAgAAZHJzL2Rvd25y&#10;ZXYueG1sUEsFBgAAAAAEAAQA9QAAAIU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6MMAA&#10;AADbAAAADwAAAGRycy9kb3ducmV2LnhtbERPS2vCQBC+F/wPywje6qRaWkldRQQhHpuK9DjNTpNg&#10;djZmN4/+++6h0OPH997uJ9uogTtfO9HwtExAsRTO1FJquHycHjegfCAx1DhhDT/sYb+bPWwpNW6U&#10;dx7yUKoYIj4lDVUIbYroi4ot+aVrWSL37TpLIcKuRNPRGMNtg6skeUFLtcSGilo+Vlzc8t5qKNf8&#10;dT1/ZuvN67W/hBvmd8Sj1ov5dHgDFXgK/+I/d2Y0PMf18Uv8Ab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U6MMAAAADb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Nd8IA&#10;AADbAAAADwAAAGRycy9kb3ducmV2LnhtbESPT4vCMBTE74LfIbwFb5oqsmjXKKIIIsL67+Dx0bxt&#10;yzYvpYlN/fZmYcHjMDO/YRarzlSipcaVlhWMRwkI4szqknMFt+tuOAPhPLLGyjIpeJKD1bLfW2Cq&#10;beAztRefiwhhl6KCwvs6ldJlBRl0I1sTR+/HNgZ9lE0udYMhwk0lJ0nyKQ2WHBcKrGlTUPZ7eRgF&#10;ZTjOJt962wW+r8P5lMm5ObRKDT669RcIT51/h//be61gOoa/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A13wgAAANsAAAAPAAAAAAAAAAAAAAAAAJgCAABkcnMvZG93&#10;bnJldi54bWxQSwUGAAAAAAQABAD1AAAAhwM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dV8QA&#10;AADbAAAADwAAAGRycy9kb3ducmV2LnhtbESP3WrCQBSE7wu+w3KE3hTdNBQJ0VVUEC2Fgj8PcMwe&#10;k2D2bNhdk/j23UKhl8PMfMMsVoNpREfO15YVvE8TEMSF1TWXCi7n3SQD4QOyxsYyKXiSh9Vy9LLA&#10;XNuej9SdQikihH2OCqoQ2lxKX1Rk0E9tSxy9m3UGQ5SulNphH+GmkWmSzKTBmuNChS1tKyrup4dR&#10;sMn6zfD2uZt1F8yutN9/p+7rodTreFjPQQQawn/4r33QCj5S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3Vf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4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ytQ8EA&#10;AADaAAAADwAAAGRycy9kb3ducmV2LnhtbERPy2rCQBTdC/2H4Ra6MxNTEEkdRZsWAm58LVxeMrdJ&#10;2sydNDNN0n59RxBcHs57uR5NI3rqXG1ZwSyKQRAXVtdcKjif3qcLEM4ja2wsk4JfcrBePUyWmGo7&#10;8IH6oy9FCGGXooLK+zaV0hUVGXSRbYkD92E7gz7ArpS6wyGEm0YmcTyXBmsODRW29FpR8XX8MWHG&#10;999wiHf7N3fJZTF7zrJhW34q9fQ4bl5AeBr9XXxz51pBAtcrwQ9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8rUPBAAAA2gAAAA8AAAAAAAAAAAAAAAAAmAIAAGRycy9kb3du&#10;cmV2LnhtbFBLBQYAAAAABAAEAPUAAACGAw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6B8IA&#10;AADbAAAADwAAAGRycy9kb3ducmV2LnhtbESPQWsCMRSE7wX/Q3iCF9GstoisRlFBKD0UquL5kTw3&#10;i5uXJYm69dc3hUKPw8x8wyzXnWvEnUKsPSuYjAsQxNqbmisFp+N+NAcRE7LBxjMp+KYI61XvZYml&#10;8Q/+ovshVSJDOJaowKbUllJGbclhHPuWOHsXHxymLEMlTcBHhrtGTotiJh3WnBcstrSzpK+Hm1Nw&#10;3g5xuAlT3Omb/Zx/uKfG81OpQb/bLEAk6tJ/+K/9bhS8vcLvl/w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3oHwgAAANs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NlsYA&#10;AADbAAAADwAAAGRycy9kb3ducmV2LnhtbESPQWvCQBSE74X+h+UVequbSpCSuooUKoIRmkR7fmaf&#10;SWj2bcxuNfrruwXB4zAz3zDT+WBacaLeNZYVvI4iEMSl1Q1XCrbF58sbCOeRNbaWScGFHMxnjw9T&#10;TLQ9c0an3FciQNglqKD2vkukdGVNBt3IdsTBO9jeoA+yr6Tu8RzgppXjKJpIgw2HhRo7+qip/Ml/&#10;jYL0GhfZyu93y/11F39t08l6831U6vlpWLyD8DT4e/jWXmkFcQz/X8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ONlsYAAADbAAAADwAAAAAAAAAAAAAAAACYAgAAZHJz&#10;L2Rvd25yZXYueG1sUEsFBgAAAAAEAAQA9QAAAIs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CMcQA&#10;AADbAAAADwAAAGRycy9kb3ducmV2LnhtbESPQWvCQBSE74X+h+UVequbFC01uoYqFvTQg1bw+sw+&#10;k2D2bdhdTfTXu4WCx2FmvmGmeW8acSHna8sK0kECgriwuuZSwe73++0ThA/IGhvLpOBKHvLZ89MU&#10;M2073tBlG0oRIewzVFCF0GZS+qIig35gW+LoHa0zGKJ0pdQOuwg3jXxPkg9psOa4UGFLi4qK0/Zs&#10;FKBNz87uxvPD3nfrxc9tQ8t2rtTrS/81ARGoD4/wf3ulFQxH8Pc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AjHEAAAA2wAAAA8AAAAAAAAAAAAAAAAAmAIAAGRycy9k&#10;b3ducmV2LnhtbFBLBQYAAAAABAAEAPUAAACJ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8QYsIA&#10;AADbAAAADwAAAGRycy9kb3ducmV2LnhtbESPQWvCQBSE70L/w/KE3sxGqVKiq0ilwZOireDxkX0m&#10;0ezbdHfV9N93BaHHYWa+YWaLzjTiRs7XlhUMkxQEcWF1zaWC76/PwTsIH5A1NpZJwS95WMxfejPM&#10;tL3zjm77UIoIYZ+hgiqENpPSFxUZ9IltiaN3ss5giNKVUju8R7hp5ChNJ9JgzXGhwpY+Kiou+6tR&#10;cLB5yC/I29XmPD66peef/MhKvfa75RREoC78h5/ttVbwNoHH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xBiwgAAANsAAAAPAAAAAAAAAAAAAAAAAJgCAABkcnMvZG93&#10;bnJldi54bWxQSwUGAAAAAAQABAD1AAAAhwM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QhcIA&#10;AADbAAAADwAAAGRycy9kb3ducmV2LnhtbESPT4vCMBTE74LfITxhb5paxJVqFBFcBU/rH/D4aF7b&#10;YPNSmqx2/fRGWNjjMDO/YRarztbiTq03jhWMRwkI4txpw6WC82k7nIHwAVlj7ZgU/JKH1bLfW2Cm&#10;3YO/6X4MpYgQ9hkqqEJoMil9XpFFP3INcfQK11oMUbal1C0+ItzWMk2SqbRoOC5U2NCmovx2/LEK&#10;Dk3uioK+zP5ye6Z03VnTHVKlPgbdeg4iUBf+w3/tvVYw+YT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FCFwgAAANsAAAAPAAAAAAAAAAAAAAAAAJgCAABkcnMvZG93&#10;bnJldi54bWxQSwUGAAAAAAQABAD1AAAAhwM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1" name="Imagen 2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FFFFFF7C"/>
    <w:multiLevelType w:val="singleLevel"/>
    <w:tmpl w:val="ACE4524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1">
    <w:nsid w:val="FFFFFF7D"/>
    <w:multiLevelType w:val="singleLevel"/>
    <w:tmpl w:val="2D544582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1">
    <w:nsid w:val="FFFFFF7E"/>
    <w:multiLevelType w:val="singleLevel"/>
    <w:tmpl w:val="054C9D8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1">
    <w:nsid w:val="FFFFFF7F"/>
    <w:multiLevelType w:val="singleLevel"/>
    <w:tmpl w:val="A4C224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1">
    <w:nsid w:val="FFFFFF80"/>
    <w:multiLevelType w:val="singleLevel"/>
    <w:tmpl w:val="D4F8D6D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7A2C79C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15B8B7E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CB9EE7C2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70E0C79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10AC166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0D2744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1">
    <w:nsid w:val="2612353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1">
    <w:nsid w:val="35BC278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5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6CC"/>
    <w:rsid w:val="0006192F"/>
    <w:rsid w:val="000D4232"/>
    <w:rsid w:val="00105822"/>
    <w:rsid w:val="001B24AF"/>
    <w:rsid w:val="002769A2"/>
    <w:rsid w:val="00317036"/>
    <w:rsid w:val="003F140B"/>
    <w:rsid w:val="00457636"/>
    <w:rsid w:val="004E338A"/>
    <w:rsid w:val="0050334E"/>
    <w:rsid w:val="00657B53"/>
    <w:rsid w:val="006826CC"/>
    <w:rsid w:val="0069082D"/>
    <w:rsid w:val="006F398B"/>
    <w:rsid w:val="006F3E3D"/>
    <w:rsid w:val="0081636F"/>
    <w:rsid w:val="008A067C"/>
    <w:rsid w:val="00A1495F"/>
    <w:rsid w:val="00A410FF"/>
    <w:rsid w:val="00AA0737"/>
    <w:rsid w:val="00AB489F"/>
    <w:rsid w:val="00BC2478"/>
    <w:rsid w:val="00C00949"/>
    <w:rsid w:val="00CC06F7"/>
    <w:rsid w:val="00E11778"/>
    <w:rsid w:val="00E31E21"/>
    <w:rsid w:val="00E60BA0"/>
    <w:rsid w:val="00ED586A"/>
    <w:rsid w:val="00EF16E7"/>
    <w:rsid w:val="00F039ED"/>
    <w:rsid w:val="00F3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1571C3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tulo1">
    <w:name w:val="heading 1"/>
    <w:basedOn w:val="Normal"/>
    <w:next w:val="Normal"/>
    <w:link w:val="Ttulo1Car"/>
    <w:uiPriority w:val="9"/>
    <w:rsid w:val="006F398B"/>
    <w:pPr>
      <w:keepNext/>
      <w:keepLines/>
      <w:spacing w:before="240"/>
      <w:outlineLvl w:val="0"/>
    </w:pPr>
    <w:rPr>
      <w:rFonts w:eastAsiaTheme="majorEastAsia" w:cstheme="majorBidi"/>
      <w:color w:val="202A6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398B"/>
    <w:pPr>
      <w:keepNext/>
      <w:keepLines/>
      <w:spacing w:before="40"/>
      <w:outlineLvl w:val="1"/>
    </w:pPr>
    <w:rPr>
      <w:rFonts w:eastAsiaTheme="majorEastAsia" w:cstheme="majorBidi"/>
      <w:color w:val="202A6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F398B"/>
    <w:pPr>
      <w:keepNext/>
      <w:keepLines/>
      <w:spacing w:before="40"/>
      <w:outlineLvl w:val="2"/>
    </w:pPr>
    <w:rPr>
      <w:rFonts w:eastAsiaTheme="majorEastAsia" w:cstheme="majorBidi"/>
      <w:color w:val="151C47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398B"/>
    <w:pPr>
      <w:keepNext/>
      <w:keepLines/>
      <w:spacing w:before="40"/>
      <w:outlineLvl w:val="3"/>
    </w:pPr>
    <w:rPr>
      <w:rFonts w:eastAsiaTheme="majorEastAsia" w:cstheme="majorBidi"/>
      <w:i w:val="0"/>
      <w:iCs w:val="0"/>
      <w:color w:val="202A6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398B"/>
    <w:pPr>
      <w:keepNext/>
      <w:keepLines/>
      <w:spacing w:before="40"/>
      <w:outlineLvl w:val="4"/>
    </w:pPr>
    <w:rPr>
      <w:rFonts w:eastAsiaTheme="majorEastAsia" w:cstheme="majorBidi"/>
      <w:color w:val="202A6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F398B"/>
    <w:pPr>
      <w:keepNext/>
      <w:keepLines/>
      <w:spacing w:before="40"/>
      <w:outlineLvl w:val="5"/>
    </w:pPr>
    <w:rPr>
      <w:rFonts w:eastAsiaTheme="majorEastAsia" w:cstheme="majorBidi"/>
      <w:color w:val="151C47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F398B"/>
    <w:pPr>
      <w:keepNext/>
      <w:keepLines/>
      <w:spacing w:before="40"/>
      <w:outlineLvl w:val="6"/>
    </w:pPr>
    <w:rPr>
      <w:rFonts w:eastAsiaTheme="majorEastAsia" w:cstheme="majorBidi"/>
      <w:i w:val="0"/>
      <w:iCs w:val="0"/>
      <w:color w:val="151C47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F398B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F398B"/>
    <w:pPr>
      <w:keepNext/>
      <w:keepLines/>
      <w:spacing w:before="40"/>
      <w:outlineLvl w:val="8"/>
    </w:pPr>
    <w:rPr>
      <w:rFonts w:eastAsiaTheme="majorEastAsia" w:cstheme="majorBidi"/>
      <w:i w:val="0"/>
      <w:iCs w:val="0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6F398B"/>
    <w:rPr>
      <w:i w:val="0"/>
      <w:iCs w:val="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paragraph" w:styleId="Prrafodelista">
    <w:name w:val="List Paragraph"/>
    <w:basedOn w:val="Normal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customStyle="1" w:styleId="Tabladeprrafo">
    <w:name w:val="Tabla de párrafo"/>
    <w:basedOn w:val="Normal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Piedepgina">
    <w:name w:val="footer"/>
    <w:basedOn w:val="Normal"/>
    <w:link w:val="PiedepginaCar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Puesto">
    <w:name w:val="Title"/>
    <w:basedOn w:val="Textoindependiente"/>
    <w:next w:val="Normal"/>
    <w:link w:val="PuestoCar"/>
    <w:uiPriority w:val="10"/>
    <w:qFormat/>
    <w:rsid w:val="006F398B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PuestoCar">
    <w:name w:val="Puesto Car"/>
    <w:basedOn w:val="Fuentedeprrafopredeter"/>
    <w:link w:val="Puesto"/>
    <w:uiPriority w:val="10"/>
    <w:rsid w:val="006F398B"/>
    <w:rPr>
      <w:rFonts w:ascii="Century Schoolbook" w:hAnsi="Century Schoolbook" w:cs="Georgia"/>
      <w:i/>
      <w:color w:val="2B3990" w:themeColor="accent1"/>
      <w:sz w:val="116"/>
      <w:szCs w:val="116"/>
    </w:rPr>
  </w:style>
  <w:style w:type="paragraph" w:styleId="Subttulo">
    <w:name w:val="Subtitle"/>
    <w:basedOn w:val="Textoindependiente"/>
    <w:next w:val="Normal"/>
    <w:link w:val="SubttuloCar"/>
    <w:uiPriority w:val="11"/>
    <w:qFormat/>
    <w:rsid w:val="006F398B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SubttuloCar">
    <w:name w:val="Subtítulo Car"/>
    <w:basedOn w:val="Fuentedeprrafopredeter"/>
    <w:link w:val="Subttulo"/>
    <w:uiPriority w:val="11"/>
    <w:rsid w:val="006F398B"/>
    <w:rPr>
      <w:rFonts w:ascii="Century Schoolbook" w:hAnsi="Century Schoolbook" w:cs="Georgia"/>
      <w:i/>
      <w:caps/>
      <w:color w:val="2B3990" w:themeColor="accent1"/>
      <w:sz w:val="58"/>
      <w:szCs w:val="58"/>
    </w:rPr>
  </w:style>
  <w:style w:type="paragraph" w:customStyle="1" w:styleId="Nombre">
    <w:name w:val="Nombre"/>
    <w:basedOn w:val="Textoindependiente"/>
    <w:uiPriority w:val="1"/>
    <w:qFormat/>
    <w:rsid w:val="006F398B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Tablaconcuadrcula">
    <w:name w:val="Table Grid"/>
    <w:basedOn w:val="Tablanormal"/>
    <w:uiPriority w:val="39"/>
    <w:rsid w:val="006F3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F398B"/>
    <w:rPr>
      <w:rFonts w:ascii="Century Schoolbook" w:hAnsi="Century Schoolbook"/>
      <w:color w:val="808080"/>
    </w:rPr>
  </w:style>
  <w:style w:type="character" w:customStyle="1" w:styleId="Mention">
    <w:name w:val="Mention"/>
    <w:basedOn w:val="Fuentedeprrafopredeter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6F398B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6F398B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6F398B"/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DefinicinHTML">
    <w:name w:val="HTML Definition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6F398B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character" w:styleId="TecladoHTML">
    <w:name w:val="HTML Keyboard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6F398B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6F398B"/>
    <w:pPr>
      <w:spacing w:after="100"/>
      <w:ind w:left="28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6F398B"/>
    <w:pPr>
      <w:spacing w:after="100"/>
      <w:ind w:left="56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6F398B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6F398B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6F398B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6F398B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6F398B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6F398B"/>
    <w:pPr>
      <w:spacing w:after="100"/>
      <w:ind w:left="2240"/>
    </w:pPr>
  </w:style>
  <w:style w:type="character" w:customStyle="1" w:styleId="Ttulo1Car">
    <w:name w:val="Título 1 Car"/>
    <w:basedOn w:val="Fuentedeprrafopredeter"/>
    <w:link w:val="Ttulo1"/>
    <w:uiPriority w:val="9"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F398B"/>
    <w:pPr>
      <w:outlineLvl w:val="9"/>
    </w:pPr>
  </w:style>
  <w:style w:type="character" w:styleId="Referenciasutil">
    <w:name w:val="Subtle Reference"/>
    <w:basedOn w:val="Fuentedeprrafopredeter"/>
    <w:uiPriority w:val="31"/>
    <w:semiHidden/>
    <w:rsid w:val="006F398B"/>
    <w:rPr>
      <w:rFonts w:ascii="Century Schoolbook" w:hAnsi="Century Schoolbook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6F398B"/>
    <w:rPr>
      <w:rFonts w:ascii="Century Schoolbook" w:hAnsi="Century Schoolbook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6F398B"/>
  </w:style>
  <w:style w:type="character" w:styleId="Ttulodellibro">
    <w:name w:val="Book Title"/>
    <w:basedOn w:val="Fuentedeprrafopredeter"/>
    <w:uiPriority w:val="33"/>
    <w:semiHidden/>
    <w:rsid w:val="006F398B"/>
    <w:rPr>
      <w:rFonts w:ascii="Century Schoolbook" w:hAnsi="Century Schoolbook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F39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F398B"/>
    <w:rPr>
      <w:rFonts w:ascii="Century Schoolbook" w:eastAsiaTheme="majorEastAsia" w:hAnsi="Century Schoolbook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F398B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F398B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F398B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F398B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F398B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6F398B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6F398B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6F398B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6F398B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6F398B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6F398B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6F398B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6F398B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6F398B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6F398B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6F398B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6F398B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6F398B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6F398B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6F398B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6F398B"/>
  </w:style>
  <w:style w:type="paragraph" w:styleId="Textomacro">
    <w:name w:val="macro"/>
    <w:link w:val="TextomacroCar"/>
    <w:uiPriority w:val="99"/>
    <w:semiHidden/>
    <w:unhideWhenUsed/>
    <w:rsid w:val="006F398B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Consolas" w:hAnsi="Consolas" w:cs="Georgia"/>
      <w:i/>
      <w:iCs/>
      <w:color w:val="2B3990" w:themeColor="accent1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Remitedesobre">
    <w:name w:val="envelope return"/>
    <w:basedOn w:val="Normal"/>
    <w:uiPriority w:val="99"/>
    <w:semiHidden/>
    <w:unhideWhenUsed/>
    <w:rsid w:val="006F398B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F398B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6F398B"/>
    <w:pPr>
      <w:ind w:left="280" w:hanging="28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6F398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6F398B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6F398B"/>
    <w:rPr>
      <w:rFonts w:ascii="Century Schoolbook" w:hAnsi="Century Schoolbook" w:cs="Georgia"/>
      <w:color w:val="404040" w:themeColor="text1" w:themeTint="BF"/>
      <w:sz w:val="28"/>
      <w:szCs w:val="28"/>
    </w:rPr>
  </w:style>
  <w:style w:type="character" w:styleId="nfasis">
    <w:name w:val="Emphasis"/>
    <w:basedOn w:val="Fuentedeprrafopredeter"/>
    <w:uiPriority w:val="20"/>
    <w:semiHidden/>
    <w:rsid w:val="006F398B"/>
    <w:rPr>
      <w:rFonts w:ascii="Century Schoolbook" w:hAnsi="Century Schoolbook"/>
      <w:i/>
      <w:iCs/>
    </w:rPr>
  </w:style>
  <w:style w:type="table" w:styleId="Listavistosa">
    <w:name w:val="Colorful List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398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39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398B"/>
    <w:rPr>
      <w:rFonts w:ascii="Century Schoolbook" w:hAnsi="Century Schoolbook" w:cs="Georgia"/>
      <w:b/>
      <w:bCs/>
      <w:i/>
      <w:iCs/>
      <w:color w:val="2B3990" w:themeColor="accent1"/>
    </w:rPr>
  </w:style>
  <w:style w:type="character" w:styleId="Refdecomentario">
    <w:name w:val="annotation reference"/>
    <w:basedOn w:val="Fuentedeprrafopredeter"/>
    <w:uiPriority w:val="99"/>
    <w:semiHidden/>
    <w:unhideWhenUsed/>
    <w:rsid w:val="006F398B"/>
    <w:rPr>
      <w:rFonts w:ascii="Century Schoolbook" w:hAnsi="Century Schoolbook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6F398B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6F398B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eastAsiaTheme="minorEastAsia" w:cstheme="minorBidi"/>
      <w:i w:val="0"/>
      <w:iCs w:val="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398B"/>
    <w:rPr>
      <w:rFonts w:ascii="Century Schoolbook" w:eastAsiaTheme="majorEastAsia" w:hAnsi="Century Schoolbook" w:cstheme="majorBidi"/>
      <w:color w:val="202A6B" w:themeColor="accent1" w:themeShade="BF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8"/>
      <w:szCs w:val="2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F398B"/>
    <w:rPr>
      <w:rFonts w:ascii="Century Schoolbook" w:eastAsiaTheme="majorEastAsia" w:hAnsi="Century Schoolbook" w:cstheme="majorBidi"/>
      <w:color w:val="151C47" w:themeColor="accent1" w:themeShade="7F"/>
      <w:sz w:val="28"/>
      <w:szCs w:val="2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F398B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F398B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6F398B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6F39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6F39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6F39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6F398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6F398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semiHidden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6F398B"/>
  </w:style>
  <w:style w:type="character" w:customStyle="1" w:styleId="FechaCar">
    <w:name w:val="Fecha Car"/>
    <w:basedOn w:val="Fuentedeprrafopredeter"/>
    <w:link w:val="Fech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Referenciaintensa">
    <w:name w:val="Intense Reference"/>
    <w:basedOn w:val="Fuentedeprrafopredeter"/>
    <w:uiPriority w:val="32"/>
    <w:semiHidden/>
    <w:rsid w:val="006F398B"/>
    <w:rPr>
      <w:rFonts w:ascii="Century Schoolbook" w:hAnsi="Century Schoolbook"/>
      <w:b/>
      <w:bCs/>
      <w:smallCaps/>
      <w:color w:val="2B3990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6F398B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character" w:styleId="nfasisintenso">
    <w:name w:val="Intense Emphasis"/>
    <w:basedOn w:val="Fuentedeprrafopredeter"/>
    <w:uiPriority w:val="21"/>
    <w:semiHidden/>
    <w:rsid w:val="006F398B"/>
    <w:rPr>
      <w:rFonts w:ascii="Century Schoolbook" w:hAnsi="Century Schoolbook"/>
      <w:i/>
      <w:iCs/>
      <w:color w:val="2B3990" w:themeColor="accent1"/>
    </w:rPr>
  </w:style>
  <w:style w:type="paragraph" w:styleId="NormalWeb">
    <w:name w:val="Normal (Web)"/>
    <w:basedOn w:val="Normal"/>
    <w:uiPriority w:val="99"/>
    <w:semiHidden/>
    <w:unhideWhenUsed/>
    <w:rsid w:val="006F398B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6F398B"/>
    <w:rPr>
      <w:rFonts w:ascii="Century Schoolbook" w:hAnsi="Century Schoolbook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F398B"/>
    <w:rPr>
      <w:rFonts w:ascii="Century Schoolbook" w:hAnsi="Century Schoolbook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F398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F398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F398B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F398B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F398B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6F398B"/>
    <w:pPr>
      <w:ind w:firstLine="360"/>
    </w:pPr>
    <w:rPr>
      <w:i/>
      <w:iCs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6F398B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normal">
    <w:name w:val="Normal Indent"/>
    <w:basedOn w:val="Normal"/>
    <w:uiPriority w:val="99"/>
    <w:semiHidden/>
    <w:unhideWhenUsed/>
    <w:rsid w:val="006F398B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6F398B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moderna">
    <w:name w:val="Table Contemporary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6F398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2">
    <w:name w:val="List Table 2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3">
    <w:name w:val="List Table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6F398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6F398B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6F398B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6F398B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F398B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6F398B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F398B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6F398B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6F398B"/>
  </w:style>
  <w:style w:type="character" w:customStyle="1" w:styleId="SaludoCar">
    <w:name w:val="Saludo Car"/>
    <w:basedOn w:val="Fuentedeprrafopredeter"/>
    <w:link w:val="Salud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concolumnas1">
    <w:name w:val="Table Columns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6F398B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bsica1">
    <w:name w:val="Table Simple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6F398B"/>
    <w:pPr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6F398B"/>
    <w:pPr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6F398B"/>
    <w:pPr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6F398B"/>
    <w:pPr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6F398B"/>
    <w:pPr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6F398B"/>
    <w:pPr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6F398B"/>
    <w:pPr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6F398B"/>
    <w:pPr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6F398B"/>
    <w:pPr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6F398B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6F398B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F398B"/>
    <w:rPr>
      <w:rFonts w:ascii="Consolas" w:hAnsi="Consolas" w:cs="Georgia"/>
      <w:i/>
      <w:iCs/>
      <w:color w:val="2B3990" w:themeColor="accent1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6F398B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concuadrcula1">
    <w:name w:val="Table Grid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6F398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3">
    <w:name w:val="Grid Table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F398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character" w:styleId="Nmerodelnea">
    <w:name w:val="line number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table" w:styleId="Tablaconefectos3D1">
    <w:name w:val="Table 3D effects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rsid w:val="006F398B"/>
    <w:rPr>
      <w:rFonts w:ascii="Century Schoolbook" w:hAnsi="Century Schoolbook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6F398B"/>
    <w:rPr>
      <w:rFonts w:ascii="Century Schoolbook" w:hAnsi="Century Schoolbook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6F398B"/>
    <w:rPr>
      <w:rFonts w:ascii="Century Schoolbook" w:hAnsi="Century Schoolbook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F398B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Net\AppData\Roaming\Microsoft\Templates\Certificado%20de%20empleado%20del%20m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8464DDF579E428DAB8BADB2DACBE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0D304-EB18-421B-AD34-DC141BAF5B42}"/>
      </w:docPartPr>
      <w:docPartBody>
        <w:p w:rsidR="00000000" w:rsidRDefault="00AB634D" w:rsidP="00AB634D">
          <w:pPr>
            <w:pStyle w:val="68464DDF579E428DAB8BADB2DACBEA81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4747EAAA3C13481CA8DF62C98FA31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184DE-C4E4-4601-8FA3-116B5A7F9F50}"/>
      </w:docPartPr>
      <w:docPartBody>
        <w:p w:rsidR="00000000" w:rsidRDefault="00AB634D" w:rsidP="00AB634D">
          <w:pPr>
            <w:pStyle w:val="4747EAAA3C13481CA8DF62C98FA314C4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1E7B03A07CBB4F69B63169CC3EBD4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615CB7-E1C1-4410-A8A5-87D45C752053}"/>
      </w:docPartPr>
      <w:docPartBody>
        <w:p w:rsidR="00000000" w:rsidRDefault="00AB634D" w:rsidP="00AB634D">
          <w:pPr>
            <w:pStyle w:val="1E7B03A07CBB4F69B63169CC3EBD402E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FB80241F37BF43B283D33181D97A2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B9480-EF16-4DE0-8E85-F2AB4C81A066}"/>
      </w:docPartPr>
      <w:docPartBody>
        <w:p w:rsidR="00000000" w:rsidRDefault="00AB634D" w:rsidP="00AB634D">
          <w:pPr>
            <w:pStyle w:val="FB80241F37BF43B283D33181D97A2EAC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36A1A5D03BD14A61B51505860F951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39FCF-52A2-4508-B95C-80A256E504D4}"/>
      </w:docPartPr>
      <w:docPartBody>
        <w:p w:rsidR="00000000" w:rsidRDefault="00AB634D" w:rsidP="00AB634D">
          <w:pPr>
            <w:pStyle w:val="36A1A5D03BD14A61B51505860F95163A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97F92358C20C4BC7B6311A4926F5B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FE67C-FD73-4AF5-A16A-6E53C43ACD32}"/>
      </w:docPartPr>
      <w:docPartBody>
        <w:p w:rsidR="00000000" w:rsidRDefault="00AB634D" w:rsidP="00AB634D">
          <w:pPr>
            <w:pStyle w:val="97F92358C20C4BC7B6311A4926F5BD0D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4B818B8988D64D229A77F81EBDE39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2E863-E824-4392-A121-970F9967056F}"/>
      </w:docPartPr>
      <w:docPartBody>
        <w:p w:rsidR="00000000" w:rsidRDefault="00AB634D" w:rsidP="00AB634D">
          <w:pPr>
            <w:pStyle w:val="4B818B8988D64D229A77F81EBDE39485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50410DB0C8074B7099F374521EF9F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6EB0B-6384-4A8A-980D-0DCA3CBECCF9}"/>
      </w:docPartPr>
      <w:docPartBody>
        <w:p w:rsidR="00000000" w:rsidRDefault="00AB634D" w:rsidP="00AB634D">
          <w:pPr>
            <w:pStyle w:val="50410DB0C8074B7099F374521EF9F447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3E86D4B5161C4397B9213C6735466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2C646-C1CD-4EC5-92BD-5FE00126B596}"/>
      </w:docPartPr>
      <w:docPartBody>
        <w:p w:rsidR="00000000" w:rsidRDefault="00AB634D" w:rsidP="00AB634D">
          <w:pPr>
            <w:pStyle w:val="3E86D4B5161C4397B9213C6735466A53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6BE42C88FC194B09AE92D7E21F8DC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4671B-B2E4-4E09-B920-9FF04C77ADB6}"/>
      </w:docPartPr>
      <w:docPartBody>
        <w:p w:rsidR="00000000" w:rsidRDefault="00AB634D" w:rsidP="00AB634D">
          <w:pPr>
            <w:pStyle w:val="6BE42C88FC194B09AE92D7E21F8DC162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CAB382E58743474BA39DF9099D922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3F2F9-A81D-4A7C-9769-410374636A66}"/>
      </w:docPartPr>
      <w:docPartBody>
        <w:p w:rsidR="00000000" w:rsidRDefault="00AB634D" w:rsidP="00AB634D">
          <w:pPr>
            <w:pStyle w:val="CAB382E58743474BA39DF9099D922A15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B0F52844A8F54C6782A44FFBA7A1E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52A31-2DBA-4B06-8EB0-BD5BCCA67127}"/>
      </w:docPartPr>
      <w:docPartBody>
        <w:p w:rsidR="00000000" w:rsidRDefault="00AB634D" w:rsidP="00AB634D">
          <w:pPr>
            <w:pStyle w:val="B0F52844A8F54C6782A44FFBA7A1ED55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6566612EBD2D4C3EBC218B96809D3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9C01B-52DD-4036-BC7C-EB737CE68717}"/>
      </w:docPartPr>
      <w:docPartBody>
        <w:p w:rsidR="00000000" w:rsidRDefault="00AB634D" w:rsidP="00AB634D">
          <w:pPr>
            <w:pStyle w:val="6566612EBD2D4C3EBC218B96809D39BA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3C1A67D599BD4E38985619E799C9D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A8642-22F6-4025-BAE0-AE845BA9ADBB}"/>
      </w:docPartPr>
      <w:docPartBody>
        <w:p w:rsidR="00000000" w:rsidRDefault="00AB634D" w:rsidP="00AB634D">
          <w:pPr>
            <w:pStyle w:val="3C1A67D599BD4E38985619E799C9DCC4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B805DBB3342245D2A2ED20C889C3C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675F5-486F-4B0F-B7F3-BD09C8D36629}"/>
      </w:docPartPr>
      <w:docPartBody>
        <w:p w:rsidR="00000000" w:rsidRDefault="00AB634D" w:rsidP="00AB634D">
          <w:pPr>
            <w:pStyle w:val="B805DBB3342245D2A2ED20C889C3CE12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5930924194424D4EAF7BE8E5F3400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0B350-5B18-4693-8E52-2B108E7CB39F}"/>
      </w:docPartPr>
      <w:docPartBody>
        <w:p w:rsidR="00000000" w:rsidRDefault="00AB634D" w:rsidP="00AB634D">
          <w:pPr>
            <w:pStyle w:val="5930924194424D4EAF7BE8E5F3400CB5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C4283F3D5B1D4814A4B2EDD6CF6F3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A7FEB-3E92-4907-89CF-A86C9B423CE3}"/>
      </w:docPartPr>
      <w:docPartBody>
        <w:p w:rsidR="00000000" w:rsidRDefault="00AB634D" w:rsidP="00AB634D">
          <w:pPr>
            <w:pStyle w:val="C4283F3D5B1D4814A4B2EDD6CF6F3ED4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6F01605AC58043D28608ADACDBBDD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702D7-B98B-42B5-B107-959B152D0609}"/>
      </w:docPartPr>
      <w:docPartBody>
        <w:p w:rsidR="00000000" w:rsidRDefault="00AB634D" w:rsidP="00AB634D">
          <w:pPr>
            <w:pStyle w:val="6F01605AC58043D28608ADACDBBDDCC5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F77A8AC2B4B54F7996AE344D8B58B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B4DAF-40CA-4EFA-A2B5-9152C757CD90}"/>
      </w:docPartPr>
      <w:docPartBody>
        <w:p w:rsidR="00000000" w:rsidRDefault="00AB634D" w:rsidP="00AB634D">
          <w:pPr>
            <w:pStyle w:val="F77A8AC2B4B54F7996AE344D8B58B3A6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47CE02E78BFA4046BBD7FACE9D3B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201E6-EC28-4B66-89E1-F244761E566D}"/>
      </w:docPartPr>
      <w:docPartBody>
        <w:p w:rsidR="00000000" w:rsidRDefault="00AB634D" w:rsidP="00AB634D">
          <w:pPr>
            <w:pStyle w:val="47CE02E78BFA4046BBD7FACE9D3BC891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0060A97141E240489C5BFC7E7F38B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E0968-1A36-4673-8841-4FD88A142D72}"/>
      </w:docPartPr>
      <w:docPartBody>
        <w:p w:rsidR="00000000" w:rsidRDefault="00AB634D" w:rsidP="00AB634D">
          <w:pPr>
            <w:pStyle w:val="0060A97141E240489C5BFC7E7F38B19B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739FC6BE0C084999AC58424A190B0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5B34D-738A-4F70-98A9-5359466BEDCD}"/>
      </w:docPartPr>
      <w:docPartBody>
        <w:p w:rsidR="00000000" w:rsidRDefault="00AB634D" w:rsidP="00AB634D">
          <w:pPr>
            <w:pStyle w:val="739FC6BE0C084999AC58424A190B0220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3D90E4A19AA24E5C9691EFC3779E4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ADB3C-47A3-4EFD-A0C5-5F9722F2D3F8}"/>
      </w:docPartPr>
      <w:docPartBody>
        <w:p w:rsidR="00000000" w:rsidRDefault="00AB634D" w:rsidP="00AB634D">
          <w:pPr>
            <w:pStyle w:val="3D90E4A19AA24E5C9691EFC3779E4429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E77F47CA8198406E82FBBC30781F2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09C59-DD8F-47A7-9FB5-564C2B9AA22C}"/>
      </w:docPartPr>
      <w:docPartBody>
        <w:p w:rsidR="00000000" w:rsidRDefault="00AB634D" w:rsidP="00AB634D">
          <w:pPr>
            <w:pStyle w:val="E77F47CA8198406E82FBBC30781F2A04"/>
          </w:pPr>
          <w:r w:rsidRPr="00AA0737">
            <w:rPr>
              <w:lang w:bidi="es-ES"/>
            </w:rPr>
            <w:t>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34D"/>
    <w:rsid w:val="00A96C80"/>
    <w:rsid w:val="00AB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8464DDF579E428DAB8BADB2DACBEA81">
    <w:name w:val="68464DDF579E428DAB8BADB2DACBEA81"/>
    <w:rsid w:val="00AB634D"/>
  </w:style>
  <w:style w:type="paragraph" w:customStyle="1" w:styleId="4747EAAA3C13481CA8DF62C98FA314C4">
    <w:name w:val="4747EAAA3C13481CA8DF62C98FA314C4"/>
    <w:rsid w:val="00AB634D"/>
  </w:style>
  <w:style w:type="paragraph" w:customStyle="1" w:styleId="1E7B03A07CBB4F69B63169CC3EBD402E">
    <w:name w:val="1E7B03A07CBB4F69B63169CC3EBD402E"/>
    <w:rsid w:val="00AB634D"/>
  </w:style>
  <w:style w:type="paragraph" w:customStyle="1" w:styleId="FB80241F37BF43B283D33181D97A2EAC">
    <w:name w:val="FB80241F37BF43B283D33181D97A2EAC"/>
    <w:rsid w:val="00AB634D"/>
  </w:style>
  <w:style w:type="paragraph" w:customStyle="1" w:styleId="36A1A5D03BD14A61B51505860F95163A">
    <w:name w:val="36A1A5D03BD14A61B51505860F95163A"/>
    <w:rsid w:val="00AB634D"/>
  </w:style>
  <w:style w:type="paragraph" w:customStyle="1" w:styleId="97F92358C20C4BC7B6311A4926F5BD0D">
    <w:name w:val="97F92358C20C4BC7B6311A4926F5BD0D"/>
    <w:rsid w:val="00AB634D"/>
  </w:style>
  <w:style w:type="paragraph" w:customStyle="1" w:styleId="4B818B8988D64D229A77F81EBDE39485">
    <w:name w:val="4B818B8988D64D229A77F81EBDE39485"/>
    <w:rsid w:val="00AB634D"/>
  </w:style>
  <w:style w:type="paragraph" w:customStyle="1" w:styleId="50410DB0C8074B7099F374521EF9F447">
    <w:name w:val="50410DB0C8074B7099F374521EF9F447"/>
    <w:rsid w:val="00AB634D"/>
  </w:style>
  <w:style w:type="paragraph" w:customStyle="1" w:styleId="3E86D4B5161C4397B9213C6735466A53">
    <w:name w:val="3E86D4B5161C4397B9213C6735466A53"/>
    <w:rsid w:val="00AB634D"/>
  </w:style>
  <w:style w:type="paragraph" w:customStyle="1" w:styleId="6BE42C88FC194B09AE92D7E21F8DC162">
    <w:name w:val="6BE42C88FC194B09AE92D7E21F8DC162"/>
    <w:rsid w:val="00AB634D"/>
  </w:style>
  <w:style w:type="paragraph" w:customStyle="1" w:styleId="CAB382E58743474BA39DF9099D922A15">
    <w:name w:val="CAB382E58743474BA39DF9099D922A15"/>
    <w:rsid w:val="00AB634D"/>
  </w:style>
  <w:style w:type="paragraph" w:customStyle="1" w:styleId="B0F52844A8F54C6782A44FFBA7A1ED55">
    <w:name w:val="B0F52844A8F54C6782A44FFBA7A1ED55"/>
    <w:rsid w:val="00AB634D"/>
  </w:style>
  <w:style w:type="paragraph" w:customStyle="1" w:styleId="6566612EBD2D4C3EBC218B96809D39BA">
    <w:name w:val="6566612EBD2D4C3EBC218B96809D39BA"/>
    <w:rsid w:val="00AB634D"/>
  </w:style>
  <w:style w:type="paragraph" w:customStyle="1" w:styleId="3C1A67D599BD4E38985619E799C9DCC4">
    <w:name w:val="3C1A67D599BD4E38985619E799C9DCC4"/>
    <w:rsid w:val="00AB634D"/>
  </w:style>
  <w:style w:type="paragraph" w:customStyle="1" w:styleId="B805DBB3342245D2A2ED20C889C3CE12">
    <w:name w:val="B805DBB3342245D2A2ED20C889C3CE12"/>
    <w:rsid w:val="00AB634D"/>
  </w:style>
  <w:style w:type="paragraph" w:customStyle="1" w:styleId="5930924194424D4EAF7BE8E5F3400CB5">
    <w:name w:val="5930924194424D4EAF7BE8E5F3400CB5"/>
    <w:rsid w:val="00AB634D"/>
  </w:style>
  <w:style w:type="paragraph" w:customStyle="1" w:styleId="C4283F3D5B1D4814A4B2EDD6CF6F3ED4">
    <w:name w:val="C4283F3D5B1D4814A4B2EDD6CF6F3ED4"/>
    <w:rsid w:val="00AB634D"/>
  </w:style>
  <w:style w:type="paragraph" w:customStyle="1" w:styleId="6F01605AC58043D28608ADACDBBDDCC5">
    <w:name w:val="6F01605AC58043D28608ADACDBBDDCC5"/>
    <w:rsid w:val="00AB634D"/>
  </w:style>
  <w:style w:type="paragraph" w:customStyle="1" w:styleId="F77A8AC2B4B54F7996AE344D8B58B3A6">
    <w:name w:val="F77A8AC2B4B54F7996AE344D8B58B3A6"/>
    <w:rsid w:val="00AB634D"/>
  </w:style>
  <w:style w:type="paragraph" w:customStyle="1" w:styleId="47CE02E78BFA4046BBD7FACE9D3BC891">
    <w:name w:val="47CE02E78BFA4046BBD7FACE9D3BC891"/>
    <w:rsid w:val="00AB634D"/>
  </w:style>
  <w:style w:type="paragraph" w:customStyle="1" w:styleId="0060A97141E240489C5BFC7E7F38B19B">
    <w:name w:val="0060A97141E240489C5BFC7E7F38B19B"/>
    <w:rsid w:val="00AB634D"/>
  </w:style>
  <w:style w:type="paragraph" w:customStyle="1" w:styleId="739FC6BE0C084999AC58424A190B0220">
    <w:name w:val="739FC6BE0C084999AC58424A190B0220"/>
    <w:rsid w:val="00AB634D"/>
  </w:style>
  <w:style w:type="paragraph" w:customStyle="1" w:styleId="3D90E4A19AA24E5C9691EFC3779E4429">
    <w:name w:val="3D90E4A19AA24E5C9691EFC3779E4429"/>
    <w:rsid w:val="00AB634D"/>
  </w:style>
  <w:style w:type="paragraph" w:customStyle="1" w:styleId="E77F47CA8198406E82FBBC30781F2A04">
    <w:name w:val="E77F47CA8198406E82FBBC30781F2A04"/>
    <w:rsid w:val="00AB63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de empleado del mes</Template>
  <TotalTime>0</TotalTime>
  <Pages>6</Pages>
  <Words>214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2025-08-30T18:16:00Z</dcterms:created>
  <dcterms:modified xsi:type="dcterms:W3CDTF">2025-08-30T18:19:00Z</dcterms:modified>
</cp:coreProperties>
</file>