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4078D" w:rsidRPr="00467257" w:rsidRDefault="0034078D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8CD5047515954420AA43F88C43CF3D7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4078D" w:rsidRPr="00C913BB" w:rsidRDefault="0034078D" w:rsidP="000D7CF9">
      <w:pPr>
        <w:pStyle w:val="Puesto"/>
        <w:ind w:left="900"/>
        <w:rPr>
          <w:sz w:val="110"/>
          <w:szCs w:val="110"/>
        </w:rPr>
      </w:pPr>
      <w:r w:rsidRPr="00C913BB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82653232ADD448A1BE17EEDBFF9F329D"/>
        </w:placeholder>
        <w:temporary/>
        <w:showingPlcHdr/>
        <w15:appearance w15:val="hidden"/>
      </w:sdtPr>
      <w:sdtContent>
        <w:p w:rsidR="0034078D" w:rsidRPr="00467257" w:rsidRDefault="0034078D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4078D" w:rsidRDefault="0034078D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D756C0">
        <w:rPr>
          <w:rFonts w:ascii="Constantia" w:hAnsi="Constantia"/>
          <w:noProof/>
          <w:sz w:val="52"/>
          <w:szCs w:val="52"/>
        </w:rPr>
        <w:t>Luis Fernando, Bolaños</w:t>
      </w:r>
    </w:p>
    <w:p w:rsidR="0034078D" w:rsidRPr="00467257" w:rsidRDefault="0034078D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987C7C2C7A2B4F5DB5C00141AEFD5B74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4078D" w:rsidRPr="00C913BB" w:rsidRDefault="0034078D" w:rsidP="000D7CF9">
      <w:pPr>
        <w:pStyle w:val="Textoindependiente"/>
        <w:ind w:left="900"/>
        <w:rPr>
          <w:sz w:val="48"/>
          <w:szCs w:val="48"/>
        </w:rPr>
      </w:pPr>
      <w:r w:rsidRPr="00C913BB">
        <w:rPr>
          <w:sz w:val="48"/>
          <w:szCs w:val="48"/>
        </w:rPr>
        <w:t xml:space="preserve">Por su apoyo y logística en la inducción del el curso de carate en el cual sacó un punteo de </w:t>
      </w:r>
      <w:r w:rsidRPr="00D756C0">
        <w:rPr>
          <w:noProof/>
          <w:sz w:val="48"/>
          <w:szCs w:val="48"/>
        </w:rPr>
        <w:t>60</w:t>
      </w:r>
      <w:r w:rsidRPr="00C913BB">
        <w:rPr>
          <w:sz w:val="48"/>
          <w:szCs w:val="48"/>
        </w:rPr>
        <w:t xml:space="preserve">, siendo residente de </w:t>
      </w:r>
      <w:r w:rsidRPr="00D756C0">
        <w:rPr>
          <w:noProof/>
          <w:sz w:val="48"/>
          <w:szCs w:val="48"/>
        </w:rPr>
        <w:t>Cuilapa</w:t>
      </w:r>
      <w:r w:rsidRPr="00C913BB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4078D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B7F32FCA4DBE4D4E991D7AA1DD355BE9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148D7895E1544C35A08E9ADD74A32A6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4078D" w:rsidRDefault="0034078D" w:rsidP="009E122A">
      <w:pPr>
        <w:sectPr w:rsidR="0034078D" w:rsidSect="0034078D">
          <w:headerReference w:type="default" r:id="rId9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4078D" w:rsidRPr="00467257" w:rsidRDefault="0034078D" w:rsidP="000D7CF9">
      <w:pPr>
        <w:pStyle w:val="Subttulo"/>
        <w:ind w:left="900"/>
      </w:pPr>
      <w:sdt>
        <w:sdtPr>
          <w:alias w:val="Escriba el subtítulo:"/>
          <w:tag w:val="Escriba el subtítulo:"/>
          <w:id w:val="-740253960"/>
          <w:placeholder>
            <w:docPart w:val="0029A8ECF5584FB78AE86EF9A882E6AC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4078D" w:rsidRPr="00C913BB" w:rsidRDefault="0034078D" w:rsidP="000D7CF9">
      <w:pPr>
        <w:pStyle w:val="Puesto"/>
        <w:ind w:left="900"/>
        <w:rPr>
          <w:sz w:val="110"/>
          <w:szCs w:val="110"/>
        </w:rPr>
      </w:pPr>
      <w:r w:rsidRPr="00C913BB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60253136"/>
        <w:placeholder>
          <w:docPart w:val="FF4DF905C8A74C00B6C50774D1F2F710"/>
        </w:placeholder>
        <w:temporary/>
        <w:showingPlcHdr/>
        <w15:appearance w15:val="hidden"/>
      </w:sdtPr>
      <w:sdtContent>
        <w:p w:rsidR="0034078D" w:rsidRPr="00467257" w:rsidRDefault="0034078D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4078D" w:rsidRDefault="0034078D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D756C0">
        <w:rPr>
          <w:rFonts w:ascii="Constantia" w:hAnsi="Constantia"/>
          <w:noProof/>
          <w:sz w:val="52"/>
          <w:szCs w:val="52"/>
        </w:rPr>
        <w:t>Ana Maria</w:t>
      </w:r>
    </w:p>
    <w:p w:rsidR="0034078D" w:rsidRPr="00467257" w:rsidRDefault="0034078D" w:rsidP="000D7CF9">
      <w:pPr>
        <w:pStyle w:val="Cursiva"/>
        <w:ind w:left="900"/>
      </w:pPr>
      <w:sdt>
        <w:sdtPr>
          <w:alias w:val="En reconocimiento de:"/>
          <w:tag w:val="En reconocimiento de:"/>
          <w:id w:val="1318613655"/>
          <w:placeholder>
            <w:docPart w:val="11A28E9F4D6D4F17AF49ED1C43DE7FB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4078D" w:rsidRPr="00C913BB" w:rsidRDefault="0034078D" w:rsidP="000D7CF9">
      <w:pPr>
        <w:pStyle w:val="Textoindependiente"/>
        <w:ind w:left="900"/>
        <w:rPr>
          <w:sz w:val="48"/>
          <w:szCs w:val="48"/>
        </w:rPr>
      </w:pPr>
      <w:r w:rsidRPr="00C913BB">
        <w:rPr>
          <w:sz w:val="48"/>
          <w:szCs w:val="48"/>
        </w:rPr>
        <w:t xml:space="preserve">Por su apoyo y logística en la inducción del el curso de carate en el cual sacó un punteo de </w:t>
      </w:r>
      <w:r w:rsidRPr="00D756C0">
        <w:rPr>
          <w:noProof/>
          <w:sz w:val="48"/>
          <w:szCs w:val="48"/>
        </w:rPr>
        <w:t>80</w:t>
      </w:r>
      <w:r w:rsidRPr="00C913BB">
        <w:rPr>
          <w:sz w:val="48"/>
          <w:szCs w:val="48"/>
        </w:rPr>
        <w:t xml:space="preserve">, siendo residente de </w:t>
      </w:r>
      <w:r w:rsidRPr="00D756C0">
        <w:rPr>
          <w:noProof/>
          <w:sz w:val="48"/>
          <w:szCs w:val="48"/>
        </w:rPr>
        <w:t>Santa cruz</w:t>
      </w:r>
      <w:r w:rsidRPr="00C913BB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4078D" w:rsidRPr="00467257" w:rsidTr="0050174E">
        <w:trPr>
          <w:tblHeader/>
        </w:trPr>
        <w:sdt>
          <w:sdtPr>
            <w:alias w:val="Firma:"/>
            <w:tag w:val="Firma:"/>
            <w:id w:val="1876031680"/>
            <w:placeholder>
              <w:docPart w:val="D126386E7F1B46DFA29D4A929023EBC3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200974419"/>
            <w:placeholder>
              <w:docPart w:val="6729A36E152A4F338B45CDA971107C23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4078D" w:rsidRDefault="0034078D" w:rsidP="009E122A">
      <w:pPr>
        <w:sectPr w:rsidR="0034078D" w:rsidSect="0034078D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4078D" w:rsidRPr="00467257" w:rsidRDefault="0034078D" w:rsidP="000D7CF9">
      <w:pPr>
        <w:pStyle w:val="Subttulo"/>
        <w:ind w:left="900"/>
      </w:pPr>
      <w:sdt>
        <w:sdtPr>
          <w:alias w:val="Escriba el subtítulo:"/>
          <w:tag w:val="Escriba el subtítulo:"/>
          <w:id w:val="84896458"/>
          <w:placeholder>
            <w:docPart w:val="F77178990F174976BEB6B4668C02B96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4078D" w:rsidRPr="00C913BB" w:rsidRDefault="0034078D" w:rsidP="000D7CF9">
      <w:pPr>
        <w:pStyle w:val="Puesto"/>
        <w:ind w:left="900"/>
        <w:rPr>
          <w:sz w:val="110"/>
          <w:szCs w:val="110"/>
        </w:rPr>
      </w:pPr>
      <w:r w:rsidRPr="00C913BB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332268081"/>
        <w:placeholder>
          <w:docPart w:val="5A9BBF9CFF9348199962D5B38C187C4A"/>
        </w:placeholder>
        <w:temporary/>
        <w:showingPlcHdr/>
        <w15:appearance w15:val="hidden"/>
      </w:sdtPr>
      <w:sdtContent>
        <w:p w:rsidR="0034078D" w:rsidRPr="00467257" w:rsidRDefault="0034078D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4078D" w:rsidRDefault="0034078D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D756C0">
        <w:rPr>
          <w:rFonts w:ascii="Constantia" w:hAnsi="Constantia"/>
          <w:noProof/>
          <w:sz w:val="52"/>
          <w:szCs w:val="52"/>
        </w:rPr>
        <w:t>Raul</w:t>
      </w:r>
    </w:p>
    <w:p w:rsidR="0034078D" w:rsidRPr="00467257" w:rsidRDefault="0034078D" w:rsidP="000D7CF9">
      <w:pPr>
        <w:pStyle w:val="Cursiva"/>
        <w:ind w:left="900"/>
      </w:pPr>
      <w:sdt>
        <w:sdtPr>
          <w:alias w:val="En reconocimiento de:"/>
          <w:tag w:val="En reconocimiento de:"/>
          <w:id w:val="1230107979"/>
          <w:placeholder>
            <w:docPart w:val="6CD052A881094E75AFBEDA81D0270775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4078D" w:rsidRPr="00C913BB" w:rsidRDefault="0034078D" w:rsidP="000D7CF9">
      <w:pPr>
        <w:pStyle w:val="Textoindependiente"/>
        <w:ind w:left="900"/>
        <w:rPr>
          <w:sz w:val="48"/>
          <w:szCs w:val="48"/>
        </w:rPr>
      </w:pPr>
      <w:r w:rsidRPr="00C913BB">
        <w:rPr>
          <w:sz w:val="48"/>
          <w:szCs w:val="48"/>
        </w:rPr>
        <w:t xml:space="preserve">Por su apoyo y logística en la inducción del el curso de carate en el cual sacó un punteo de </w:t>
      </w:r>
      <w:r w:rsidRPr="00D756C0">
        <w:rPr>
          <w:noProof/>
          <w:sz w:val="48"/>
          <w:szCs w:val="48"/>
        </w:rPr>
        <w:t>52</w:t>
      </w:r>
      <w:r w:rsidRPr="00C913BB">
        <w:rPr>
          <w:sz w:val="48"/>
          <w:szCs w:val="48"/>
        </w:rPr>
        <w:t xml:space="preserve">, siendo residente de </w:t>
      </w:r>
      <w:r w:rsidRPr="00D756C0">
        <w:rPr>
          <w:noProof/>
          <w:sz w:val="48"/>
          <w:szCs w:val="48"/>
        </w:rPr>
        <w:t>barberena</w:t>
      </w:r>
      <w:r w:rsidRPr="00C913BB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4078D" w:rsidRPr="00467257" w:rsidTr="0050174E">
        <w:trPr>
          <w:tblHeader/>
        </w:trPr>
        <w:sdt>
          <w:sdtPr>
            <w:alias w:val="Firma:"/>
            <w:tag w:val="Firma:"/>
            <w:id w:val="-1447697492"/>
            <w:placeholder>
              <w:docPart w:val="15521B4D47FE46ADB0195B4A93DD5804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42452542"/>
            <w:placeholder>
              <w:docPart w:val="B26036EC07664D9B979E1B6A28E56CC6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4078D" w:rsidRDefault="0034078D" w:rsidP="009E122A">
      <w:pPr>
        <w:sectPr w:rsidR="0034078D" w:rsidSect="0034078D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4078D" w:rsidRPr="00467257" w:rsidRDefault="0034078D" w:rsidP="000D7CF9">
      <w:pPr>
        <w:pStyle w:val="Subttulo"/>
        <w:ind w:left="900"/>
      </w:pPr>
      <w:sdt>
        <w:sdtPr>
          <w:alias w:val="Escriba el subtítulo:"/>
          <w:tag w:val="Escriba el subtítulo:"/>
          <w:id w:val="1161882043"/>
          <w:placeholder>
            <w:docPart w:val="32D95C068682453C8CF7BB2C7558266F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4078D" w:rsidRPr="00C913BB" w:rsidRDefault="0034078D" w:rsidP="000D7CF9">
      <w:pPr>
        <w:pStyle w:val="Puesto"/>
        <w:ind w:left="900"/>
        <w:rPr>
          <w:sz w:val="110"/>
          <w:szCs w:val="110"/>
        </w:rPr>
      </w:pPr>
      <w:r w:rsidRPr="00C913BB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619954596"/>
        <w:placeholder>
          <w:docPart w:val="C0AA07F9A55C4F28A9A6E8AEEAF6EAEF"/>
        </w:placeholder>
        <w:temporary/>
        <w:showingPlcHdr/>
        <w15:appearance w15:val="hidden"/>
      </w:sdtPr>
      <w:sdtContent>
        <w:p w:rsidR="0034078D" w:rsidRPr="00467257" w:rsidRDefault="0034078D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4078D" w:rsidRDefault="0034078D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D756C0">
        <w:rPr>
          <w:rFonts w:ascii="Constantia" w:hAnsi="Constantia"/>
          <w:noProof/>
          <w:sz w:val="52"/>
          <w:szCs w:val="52"/>
        </w:rPr>
        <w:t>Jose</w:t>
      </w:r>
    </w:p>
    <w:p w:rsidR="0034078D" w:rsidRPr="00467257" w:rsidRDefault="0034078D" w:rsidP="000D7CF9">
      <w:pPr>
        <w:pStyle w:val="Cursiva"/>
        <w:ind w:left="900"/>
      </w:pPr>
      <w:sdt>
        <w:sdtPr>
          <w:alias w:val="En reconocimiento de:"/>
          <w:tag w:val="En reconocimiento de:"/>
          <w:id w:val="685718540"/>
          <w:placeholder>
            <w:docPart w:val="AFE0CDF459A142EBA7E4172A60A733A0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4078D" w:rsidRPr="00C913BB" w:rsidRDefault="0034078D" w:rsidP="000D7CF9">
      <w:pPr>
        <w:pStyle w:val="Textoindependiente"/>
        <w:ind w:left="900"/>
        <w:rPr>
          <w:sz w:val="48"/>
          <w:szCs w:val="48"/>
        </w:rPr>
      </w:pPr>
      <w:r w:rsidRPr="00C913BB">
        <w:rPr>
          <w:sz w:val="48"/>
          <w:szCs w:val="48"/>
        </w:rPr>
        <w:t xml:space="preserve">Por su apoyo y logística en la inducción del el curso de carate en el cual sacó un punteo de </w:t>
      </w:r>
      <w:r w:rsidRPr="00D756C0">
        <w:rPr>
          <w:noProof/>
          <w:sz w:val="48"/>
          <w:szCs w:val="48"/>
        </w:rPr>
        <w:t>30</w:t>
      </w:r>
      <w:r w:rsidRPr="00C913BB">
        <w:rPr>
          <w:sz w:val="48"/>
          <w:szCs w:val="48"/>
        </w:rPr>
        <w:t xml:space="preserve">, siendo residente de </w:t>
      </w:r>
      <w:r w:rsidRPr="00D756C0">
        <w:rPr>
          <w:noProof/>
          <w:sz w:val="48"/>
          <w:szCs w:val="48"/>
        </w:rPr>
        <w:t>Cuilapa</w:t>
      </w:r>
      <w:r w:rsidRPr="00C913BB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4078D" w:rsidRPr="00467257" w:rsidTr="0050174E">
        <w:trPr>
          <w:tblHeader/>
        </w:trPr>
        <w:sdt>
          <w:sdtPr>
            <w:alias w:val="Firma:"/>
            <w:tag w:val="Firma:"/>
            <w:id w:val="-423647747"/>
            <w:placeholder>
              <w:docPart w:val="D6FC6D7D03014B8B877D9CD21740078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232038554"/>
            <w:placeholder>
              <w:docPart w:val="F7BE881FB4B94A65AF5296BE9F4CE254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4078D" w:rsidRDefault="0034078D" w:rsidP="009E122A">
      <w:pPr>
        <w:sectPr w:rsidR="0034078D" w:rsidSect="0034078D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4078D" w:rsidRPr="00467257" w:rsidRDefault="0034078D" w:rsidP="000D7CF9">
      <w:pPr>
        <w:pStyle w:val="Subttulo"/>
        <w:ind w:left="900"/>
      </w:pPr>
      <w:sdt>
        <w:sdtPr>
          <w:alias w:val="Escriba el subtítulo:"/>
          <w:tag w:val="Escriba el subtítulo:"/>
          <w:id w:val="1715921569"/>
          <w:placeholder>
            <w:docPart w:val="13658D469CFF45E395FC8CEDC5CFB31C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4078D" w:rsidRPr="00C913BB" w:rsidRDefault="0034078D" w:rsidP="000D7CF9">
      <w:pPr>
        <w:pStyle w:val="Puesto"/>
        <w:ind w:left="900"/>
        <w:rPr>
          <w:sz w:val="110"/>
          <w:szCs w:val="110"/>
        </w:rPr>
      </w:pPr>
      <w:r w:rsidRPr="00C913BB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298291122"/>
        <w:placeholder>
          <w:docPart w:val="5ABACB8DE0BC4AA8AE2F453D9D141CCC"/>
        </w:placeholder>
        <w:temporary/>
        <w:showingPlcHdr/>
        <w15:appearance w15:val="hidden"/>
      </w:sdtPr>
      <w:sdtContent>
        <w:p w:rsidR="0034078D" w:rsidRPr="00467257" w:rsidRDefault="0034078D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4078D" w:rsidRDefault="0034078D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D756C0">
        <w:rPr>
          <w:rFonts w:ascii="Constantia" w:hAnsi="Constantia"/>
          <w:noProof/>
          <w:sz w:val="52"/>
          <w:szCs w:val="52"/>
        </w:rPr>
        <w:t>Ernesto</w:t>
      </w:r>
    </w:p>
    <w:p w:rsidR="0034078D" w:rsidRPr="00467257" w:rsidRDefault="0034078D" w:rsidP="000D7CF9">
      <w:pPr>
        <w:pStyle w:val="Cursiva"/>
        <w:ind w:left="900"/>
      </w:pPr>
      <w:sdt>
        <w:sdtPr>
          <w:alias w:val="En reconocimiento de:"/>
          <w:tag w:val="En reconocimiento de:"/>
          <w:id w:val="1916749239"/>
          <w:placeholder>
            <w:docPart w:val="B98062AA0CDD409FA37BFEDDB051B64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4078D" w:rsidRPr="00C913BB" w:rsidRDefault="0034078D" w:rsidP="000D7CF9">
      <w:pPr>
        <w:pStyle w:val="Textoindependiente"/>
        <w:ind w:left="900"/>
        <w:rPr>
          <w:sz w:val="48"/>
          <w:szCs w:val="48"/>
        </w:rPr>
      </w:pPr>
      <w:r w:rsidRPr="00C913BB">
        <w:rPr>
          <w:sz w:val="48"/>
          <w:szCs w:val="48"/>
        </w:rPr>
        <w:t xml:space="preserve">Por su apoyo y logística en la inducción del el curso de carate en el cual sacó un punteo de </w:t>
      </w:r>
      <w:r w:rsidRPr="00D756C0">
        <w:rPr>
          <w:noProof/>
          <w:sz w:val="48"/>
          <w:szCs w:val="48"/>
        </w:rPr>
        <w:t>78</w:t>
      </w:r>
      <w:r w:rsidRPr="00C913BB">
        <w:rPr>
          <w:sz w:val="48"/>
          <w:szCs w:val="48"/>
        </w:rPr>
        <w:t xml:space="preserve">, siendo residente de </w:t>
      </w:r>
      <w:r w:rsidRPr="00D756C0">
        <w:rPr>
          <w:noProof/>
          <w:sz w:val="48"/>
          <w:szCs w:val="48"/>
        </w:rPr>
        <w:t>barberena</w:t>
      </w:r>
      <w:r w:rsidRPr="00C913BB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4078D" w:rsidRPr="00467257" w:rsidTr="0050174E">
        <w:trPr>
          <w:tblHeader/>
        </w:trPr>
        <w:sdt>
          <w:sdtPr>
            <w:alias w:val="Firma:"/>
            <w:tag w:val="Firma:"/>
            <w:id w:val="-844711840"/>
            <w:placeholder>
              <w:docPart w:val="579A98D0A63E4CB89E48578AC10A43DC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391955125"/>
            <w:placeholder>
              <w:docPart w:val="6800388C2A6043C38F9B354459365CA5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4078D" w:rsidRDefault="0034078D" w:rsidP="009E122A">
      <w:pPr>
        <w:sectPr w:rsidR="0034078D" w:rsidSect="0034078D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4078D" w:rsidRPr="00467257" w:rsidRDefault="0034078D" w:rsidP="000D7CF9">
      <w:pPr>
        <w:pStyle w:val="Subttulo"/>
        <w:ind w:left="900"/>
      </w:pPr>
      <w:sdt>
        <w:sdtPr>
          <w:alias w:val="Escriba el subtítulo:"/>
          <w:tag w:val="Escriba el subtítulo:"/>
          <w:id w:val="-1657058498"/>
          <w:placeholder>
            <w:docPart w:val="80A322B111F84410ABA00C33865045F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34078D" w:rsidRPr="00C913BB" w:rsidRDefault="0034078D" w:rsidP="000D7CF9">
      <w:pPr>
        <w:pStyle w:val="Puesto"/>
        <w:ind w:left="900"/>
        <w:rPr>
          <w:sz w:val="110"/>
          <w:szCs w:val="110"/>
        </w:rPr>
      </w:pPr>
      <w:r w:rsidRPr="00C913BB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723137762"/>
        <w:placeholder>
          <w:docPart w:val="A4407BC6EDB04A12ADBEC317AADE5EC8"/>
        </w:placeholder>
        <w:temporary/>
        <w:showingPlcHdr/>
        <w15:appearance w15:val="hidden"/>
      </w:sdtPr>
      <w:sdtContent>
        <w:p w:rsidR="0034078D" w:rsidRPr="00467257" w:rsidRDefault="0034078D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34078D" w:rsidRDefault="0034078D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D756C0">
        <w:rPr>
          <w:rFonts w:ascii="Constantia" w:hAnsi="Constantia"/>
          <w:noProof/>
          <w:sz w:val="52"/>
          <w:szCs w:val="52"/>
        </w:rPr>
        <w:t>miguel</w:t>
      </w:r>
    </w:p>
    <w:p w:rsidR="0034078D" w:rsidRPr="00467257" w:rsidRDefault="0034078D" w:rsidP="000D7CF9">
      <w:pPr>
        <w:pStyle w:val="Cursiva"/>
        <w:ind w:left="900"/>
      </w:pPr>
      <w:sdt>
        <w:sdtPr>
          <w:alias w:val="En reconocimiento de:"/>
          <w:tag w:val="En reconocimiento de:"/>
          <w:id w:val="-1827737269"/>
          <w:placeholder>
            <w:docPart w:val="34B2E5895E17445886DF130E0AD2D17B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34078D" w:rsidRPr="00C913BB" w:rsidRDefault="0034078D" w:rsidP="000D7CF9">
      <w:pPr>
        <w:pStyle w:val="Textoindependiente"/>
        <w:ind w:left="900"/>
        <w:rPr>
          <w:sz w:val="48"/>
          <w:szCs w:val="48"/>
        </w:rPr>
      </w:pPr>
      <w:r w:rsidRPr="00C913BB">
        <w:rPr>
          <w:sz w:val="48"/>
          <w:szCs w:val="48"/>
        </w:rPr>
        <w:t xml:space="preserve">Por su apoyo y logística en la inducción del el curso de carate en el cual sacó un punteo de </w:t>
      </w:r>
      <w:r w:rsidRPr="00D756C0">
        <w:rPr>
          <w:noProof/>
          <w:sz w:val="48"/>
          <w:szCs w:val="48"/>
        </w:rPr>
        <w:t>100</w:t>
      </w:r>
      <w:r w:rsidRPr="00C913BB">
        <w:rPr>
          <w:sz w:val="48"/>
          <w:szCs w:val="48"/>
        </w:rPr>
        <w:t xml:space="preserve">, siendo residente de </w:t>
      </w:r>
      <w:r w:rsidRPr="00D756C0">
        <w:rPr>
          <w:noProof/>
          <w:sz w:val="48"/>
          <w:szCs w:val="48"/>
        </w:rPr>
        <w:t>barberena</w:t>
      </w:r>
      <w:r w:rsidRPr="00C913BB">
        <w:rPr>
          <w:sz w:val="48"/>
          <w:szCs w:val="48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34078D" w:rsidRPr="00467257" w:rsidTr="0050174E">
        <w:trPr>
          <w:tblHeader/>
        </w:trPr>
        <w:sdt>
          <w:sdtPr>
            <w:alias w:val="Firma:"/>
            <w:tag w:val="Firma:"/>
            <w:id w:val="1230962064"/>
            <w:placeholder>
              <w:docPart w:val="AF616E39905A4BCD970C17E0F1ADDF49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89465195"/>
            <w:placeholder>
              <w:docPart w:val="611C04DBC477454C8A4E0CC30035EDF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34078D" w:rsidRPr="00467257" w:rsidRDefault="0034078D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34078D" w:rsidRDefault="0034078D" w:rsidP="009E122A">
      <w:pPr>
        <w:sectPr w:rsidR="0034078D" w:rsidSect="0034078D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34078D" w:rsidRPr="00467257" w:rsidRDefault="0034078D" w:rsidP="009E122A"/>
    <w:sectPr w:rsidR="0034078D" w:rsidRPr="00467257" w:rsidSect="0034078D">
      <w:headerReference w:type="default" r:id="rId15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80B" w:rsidRDefault="0095280B" w:rsidP="00BC428E">
      <w:pPr>
        <w:spacing w:after="0" w:line="240" w:lineRule="auto"/>
      </w:pPr>
      <w:r>
        <w:separator/>
      </w:r>
    </w:p>
  </w:endnote>
  <w:endnote w:type="continuationSeparator" w:id="0">
    <w:p w:rsidR="0095280B" w:rsidRDefault="0095280B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80B" w:rsidRDefault="0095280B" w:rsidP="00BC428E">
      <w:pPr>
        <w:spacing w:after="0" w:line="240" w:lineRule="auto"/>
      </w:pPr>
      <w:r>
        <w:separator/>
      </w:r>
    </w:p>
  </w:footnote>
  <w:footnote w:type="continuationSeparator" w:id="0">
    <w:p w:rsidR="0095280B" w:rsidRDefault="0095280B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8D" w:rsidRPr="00467257" w:rsidRDefault="0034078D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2C7511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8D" w:rsidRPr="00467257" w:rsidRDefault="0034078D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579A7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8D" w:rsidRPr="00467257" w:rsidRDefault="0034078D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FAAA66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8D" w:rsidRPr="00467257" w:rsidRDefault="0034078D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AD7D53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8D" w:rsidRPr="00467257" w:rsidRDefault="0034078D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9191A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78D" w:rsidRPr="00467257" w:rsidRDefault="0034078D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BF452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5BE" w:rsidRPr="00467257" w:rsidRDefault="00B525BE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D7EA6D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1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3BB"/>
    <w:rsid w:val="00073540"/>
    <w:rsid w:val="000771BB"/>
    <w:rsid w:val="000D1F5C"/>
    <w:rsid w:val="000D7CF9"/>
    <w:rsid w:val="000E235D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4078D"/>
    <w:rsid w:val="00354966"/>
    <w:rsid w:val="00467257"/>
    <w:rsid w:val="004A3527"/>
    <w:rsid w:val="004E7A56"/>
    <w:rsid w:val="0050174E"/>
    <w:rsid w:val="00596C8B"/>
    <w:rsid w:val="005B0CB9"/>
    <w:rsid w:val="005E54A1"/>
    <w:rsid w:val="0062123D"/>
    <w:rsid w:val="00626FEB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280B"/>
    <w:rsid w:val="00954157"/>
    <w:rsid w:val="0098634D"/>
    <w:rsid w:val="00990370"/>
    <w:rsid w:val="009C71CB"/>
    <w:rsid w:val="009D0078"/>
    <w:rsid w:val="009E122A"/>
    <w:rsid w:val="009F2F10"/>
    <w:rsid w:val="00A2787A"/>
    <w:rsid w:val="00B05C1B"/>
    <w:rsid w:val="00B44143"/>
    <w:rsid w:val="00B525BE"/>
    <w:rsid w:val="00B75FD7"/>
    <w:rsid w:val="00BC428E"/>
    <w:rsid w:val="00BC574C"/>
    <w:rsid w:val="00BF308E"/>
    <w:rsid w:val="00C46BDA"/>
    <w:rsid w:val="00C71309"/>
    <w:rsid w:val="00C716E6"/>
    <w:rsid w:val="00C76FA5"/>
    <w:rsid w:val="00C913BB"/>
    <w:rsid w:val="00CD412E"/>
    <w:rsid w:val="00CF5DE7"/>
    <w:rsid w:val="00D15906"/>
    <w:rsid w:val="00D1637F"/>
    <w:rsid w:val="00D22E66"/>
    <w:rsid w:val="00D365BF"/>
    <w:rsid w:val="00D40AC7"/>
    <w:rsid w:val="00E45531"/>
    <w:rsid w:val="00E96F9D"/>
    <w:rsid w:val="00EA5A4C"/>
    <w:rsid w:val="00EC61D4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CD5047515954420AA43F88C43CF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C5923-A3B7-419F-BD85-C15A81FFB23A}"/>
      </w:docPartPr>
      <w:docPartBody>
        <w:p w:rsidR="00000000" w:rsidRDefault="00850DFB" w:rsidP="00850DFB">
          <w:pPr>
            <w:pStyle w:val="8CD5047515954420AA43F88C43CF3D75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82653232ADD448A1BE17EEDBFF9F3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524C8-3645-4949-8551-899BFCCF5B5E}"/>
      </w:docPartPr>
      <w:docPartBody>
        <w:p w:rsidR="00000000" w:rsidRDefault="00850DFB" w:rsidP="00850DFB">
          <w:pPr>
            <w:pStyle w:val="82653232ADD448A1BE17EEDBFF9F329D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987C7C2C7A2B4F5DB5C00141AEFD5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5DEFA-34CF-4E09-B622-C575CA1628E8}"/>
      </w:docPartPr>
      <w:docPartBody>
        <w:p w:rsidR="00000000" w:rsidRDefault="00850DFB" w:rsidP="00850DFB">
          <w:pPr>
            <w:pStyle w:val="987C7C2C7A2B4F5DB5C00141AEFD5B74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B7F32FCA4DBE4D4E991D7AA1DD355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CD75F-6B71-4FBA-B410-2A6C06BC4876}"/>
      </w:docPartPr>
      <w:docPartBody>
        <w:p w:rsidR="00000000" w:rsidRDefault="00850DFB" w:rsidP="00850DFB">
          <w:pPr>
            <w:pStyle w:val="B7F32FCA4DBE4D4E991D7AA1DD355BE9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148D7895E1544C35A08E9ADD74A32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889FD-299D-4441-A97A-1192FDAB86F7}"/>
      </w:docPartPr>
      <w:docPartBody>
        <w:p w:rsidR="00000000" w:rsidRDefault="00850DFB" w:rsidP="00850DFB">
          <w:pPr>
            <w:pStyle w:val="148D7895E1544C35A08E9ADD74A32A60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0029A8ECF5584FB78AE86EF9A882E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9EDF4-C6EF-4398-AA77-3018E580E281}"/>
      </w:docPartPr>
      <w:docPartBody>
        <w:p w:rsidR="00000000" w:rsidRDefault="00850DFB" w:rsidP="00850DFB">
          <w:pPr>
            <w:pStyle w:val="0029A8ECF5584FB78AE86EF9A882E6AC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FF4DF905C8A74C00B6C50774D1F2F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EFD6-D322-407A-8B07-B2AC00F6C877}"/>
      </w:docPartPr>
      <w:docPartBody>
        <w:p w:rsidR="00000000" w:rsidRDefault="00850DFB" w:rsidP="00850DFB">
          <w:pPr>
            <w:pStyle w:val="FF4DF905C8A74C00B6C50774D1F2F710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11A28E9F4D6D4F17AF49ED1C43DE7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AB43D-D3BA-4A66-93A2-65F3BEED31C7}"/>
      </w:docPartPr>
      <w:docPartBody>
        <w:p w:rsidR="00000000" w:rsidRDefault="00850DFB" w:rsidP="00850DFB">
          <w:pPr>
            <w:pStyle w:val="11A28E9F4D6D4F17AF49ED1C43DE7FB5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D126386E7F1B46DFA29D4A929023E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B444A-46CC-43D0-A735-101A340DD48D}"/>
      </w:docPartPr>
      <w:docPartBody>
        <w:p w:rsidR="00000000" w:rsidRDefault="00850DFB" w:rsidP="00850DFB">
          <w:pPr>
            <w:pStyle w:val="D126386E7F1B46DFA29D4A929023EBC3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6729A36E152A4F338B45CDA971107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DD1C3-135C-407F-B04B-BEB925F7EE68}"/>
      </w:docPartPr>
      <w:docPartBody>
        <w:p w:rsidR="00000000" w:rsidRDefault="00850DFB" w:rsidP="00850DFB">
          <w:pPr>
            <w:pStyle w:val="6729A36E152A4F338B45CDA971107C23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F77178990F174976BEB6B4668C02B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3CC27-5FA4-4B38-8FD4-22D0B68FE6BE}"/>
      </w:docPartPr>
      <w:docPartBody>
        <w:p w:rsidR="00000000" w:rsidRDefault="00850DFB" w:rsidP="00850DFB">
          <w:pPr>
            <w:pStyle w:val="F77178990F174976BEB6B4668C02B96D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5A9BBF9CFF9348199962D5B38C187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D95C8-F675-414D-9E72-61E1BDEBB163}"/>
      </w:docPartPr>
      <w:docPartBody>
        <w:p w:rsidR="00000000" w:rsidRDefault="00850DFB" w:rsidP="00850DFB">
          <w:pPr>
            <w:pStyle w:val="5A9BBF9CFF9348199962D5B38C187C4A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6CD052A881094E75AFBEDA81D027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0F677-1A26-4931-8B95-1721B5695AB7}"/>
      </w:docPartPr>
      <w:docPartBody>
        <w:p w:rsidR="00000000" w:rsidRDefault="00850DFB" w:rsidP="00850DFB">
          <w:pPr>
            <w:pStyle w:val="6CD052A881094E75AFBEDA81D0270775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15521B4D47FE46ADB0195B4A93DD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D1CAE-7B03-4BF4-BFD3-CF70DBA71894}"/>
      </w:docPartPr>
      <w:docPartBody>
        <w:p w:rsidR="00000000" w:rsidRDefault="00850DFB" w:rsidP="00850DFB">
          <w:pPr>
            <w:pStyle w:val="15521B4D47FE46ADB0195B4A93DD5804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B26036EC07664D9B979E1B6A28E56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71404-8CEC-4FBA-8247-069923680E78}"/>
      </w:docPartPr>
      <w:docPartBody>
        <w:p w:rsidR="00000000" w:rsidRDefault="00850DFB" w:rsidP="00850DFB">
          <w:pPr>
            <w:pStyle w:val="B26036EC07664D9B979E1B6A28E56CC6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32D95C068682453C8CF7BB2C75582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10224-4A17-4AF2-9032-7837E67CB086}"/>
      </w:docPartPr>
      <w:docPartBody>
        <w:p w:rsidR="00000000" w:rsidRDefault="00850DFB" w:rsidP="00850DFB">
          <w:pPr>
            <w:pStyle w:val="32D95C068682453C8CF7BB2C7558266F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C0AA07F9A55C4F28A9A6E8AEEAF6E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9D531-AE98-4E6C-BD81-138E106E6B90}"/>
      </w:docPartPr>
      <w:docPartBody>
        <w:p w:rsidR="00000000" w:rsidRDefault="00850DFB" w:rsidP="00850DFB">
          <w:pPr>
            <w:pStyle w:val="C0AA07F9A55C4F28A9A6E8AEEAF6EAEF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AFE0CDF459A142EBA7E4172A60A7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ADF06-E95B-4EA7-BC1F-7A7A419A7E48}"/>
      </w:docPartPr>
      <w:docPartBody>
        <w:p w:rsidR="00000000" w:rsidRDefault="00850DFB" w:rsidP="00850DFB">
          <w:pPr>
            <w:pStyle w:val="AFE0CDF459A142EBA7E4172A60A733A0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D6FC6D7D03014B8B877D9CD21740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8B188-F5FC-466B-93A4-F4E30EC543A5}"/>
      </w:docPartPr>
      <w:docPartBody>
        <w:p w:rsidR="00000000" w:rsidRDefault="00850DFB" w:rsidP="00850DFB">
          <w:pPr>
            <w:pStyle w:val="D6FC6D7D03014B8B877D9CD21740078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F7BE881FB4B94A65AF5296BE9F4CE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28C64-F64D-4CF3-8D53-35DFBB143953}"/>
      </w:docPartPr>
      <w:docPartBody>
        <w:p w:rsidR="00000000" w:rsidRDefault="00850DFB" w:rsidP="00850DFB">
          <w:pPr>
            <w:pStyle w:val="F7BE881FB4B94A65AF5296BE9F4CE254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13658D469CFF45E395FC8CEDC5CF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3DCB2-ECEE-490F-8C0D-2E342BF349E3}"/>
      </w:docPartPr>
      <w:docPartBody>
        <w:p w:rsidR="00000000" w:rsidRDefault="00850DFB" w:rsidP="00850DFB">
          <w:pPr>
            <w:pStyle w:val="13658D469CFF45E395FC8CEDC5CFB31C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5ABACB8DE0BC4AA8AE2F453D9D141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655A6-1F31-4759-90CF-FA7539B51B8A}"/>
      </w:docPartPr>
      <w:docPartBody>
        <w:p w:rsidR="00000000" w:rsidRDefault="00850DFB" w:rsidP="00850DFB">
          <w:pPr>
            <w:pStyle w:val="5ABACB8DE0BC4AA8AE2F453D9D141CCC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B98062AA0CDD409FA37BFEDDB051B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1C497-1D11-4E65-85C2-07CDB98A2F3C}"/>
      </w:docPartPr>
      <w:docPartBody>
        <w:p w:rsidR="00000000" w:rsidRDefault="00850DFB" w:rsidP="00850DFB">
          <w:pPr>
            <w:pStyle w:val="B98062AA0CDD409FA37BFEDDB051B64D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579A98D0A63E4CB89E48578AC10A4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13CF0-67A2-4FC0-A50A-6BDF4A2A704C}"/>
      </w:docPartPr>
      <w:docPartBody>
        <w:p w:rsidR="00000000" w:rsidRDefault="00850DFB" w:rsidP="00850DFB">
          <w:pPr>
            <w:pStyle w:val="579A98D0A63E4CB89E48578AC10A43DC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6800388C2A6043C38F9B354459365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EA1CB-A683-4094-8A52-49EB2D1C3FA6}"/>
      </w:docPartPr>
      <w:docPartBody>
        <w:p w:rsidR="00000000" w:rsidRDefault="00850DFB" w:rsidP="00850DFB">
          <w:pPr>
            <w:pStyle w:val="6800388C2A6043C38F9B354459365CA5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80A322B111F84410ABA00C3386504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5E8D7-4EC1-420C-AD98-7CC407388E1B}"/>
      </w:docPartPr>
      <w:docPartBody>
        <w:p w:rsidR="00000000" w:rsidRDefault="00850DFB" w:rsidP="00850DFB">
          <w:pPr>
            <w:pStyle w:val="80A322B111F84410ABA00C33865045F1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A4407BC6EDB04A12ADBEC317AADE5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2FF0A-6E08-4039-B05B-5A7812820801}"/>
      </w:docPartPr>
      <w:docPartBody>
        <w:p w:rsidR="00000000" w:rsidRDefault="00850DFB" w:rsidP="00850DFB">
          <w:pPr>
            <w:pStyle w:val="A4407BC6EDB04A12ADBEC317AADE5EC8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34B2E5895E17445886DF130E0AD2D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6BD2A-0405-4EAB-A4CE-D3D153FB8B3D}"/>
      </w:docPartPr>
      <w:docPartBody>
        <w:p w:rsidR="00000000" w:rsidRDefault="00850DFB" w:rsidP="00850DFB">
          <w:pPr>
            <w:pStyle w:val="34B2E5895E17445886DF130E0AD2D17B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AF616E39905A4BCD970C17E0F1ADD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E84D7-AC77-4776-9391-3B4B1DB4CBFA}"/>
      </w:docPartPr>
      <w:docPartBody>
        <w:p w:rsidR="00000000" w:rsidRDefault="00850DFB" w:rsidP="00850DFB">
          <w:pPr>
            <w:pStyle w:val="AF616E39905A4BCD970C17E0F1ADDF49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611C04DBC477454C8A4E0CC30035E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5137F-04BA-4061-A9AD-4F0E423CA66C}"/>
      </w:docPartPr>
      <w:docPartBody>
        <w:p w:rsidR="00000000" w:rsidRDefault="00850DFB" w:rsidP="00850DFB">
          <w:pPr>
            <w:pStyle w:val="611C04DBC477454C8A4E0CC30035EDF0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DFB"/>
    <w:rsid w:val="00850DFB"/>
    <w:rsid w:val="00F8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CD5047515954420AA43F88C43CF3D75">
    <w:name w:val="8CD5047515954420AA43F88C43CF3D75"/>
    <w:rsid w:val="00850DFB"/>
  </w:style>
  <w:style w:type="paragraph" w:customStyle="1" w:styleId="82653232ADD448A1BE17EEDBFF9F329D">
    <w:name w:val="82653232ADD448A1BE17EEDBFF9F329D"/>
    <w:rsid w:val="00850DFB"/>
  </w:style>
  <w:style w:type="paragraph" w:customStyle="1" w:styleId="987C7C2C7A2B4F5DB5C00141AEFD5B74">
    <w:name w:val="987C7C2C7A2B4F5DB5C00141AEFD5B74"/>
    <w:rsid w:val="00850DFB"/>
  </w:style>
  <w:style w:type="paragraph" w:customStyle="1" w:styleId="B7F32FCA4DBE4D4E991D7AA1DD355BE9">
    <w:name w:val="B7F32FCA4DBE4D4E991D7AA1DD355BE9"/>
    <w:rsid w:val="00850DFB"/>
  </w:style>
  <w:style w:type="paragraph" w:customStyle="1" w:styleId="148D7895E1544C35A08E9ADD74A32A60">
    <w:name w:val="148D7895E1544C35A08E9ADD74A32A60"/>
    <w:rsid w:val="00850DFB"/>
  </w:style>
  <w:style w:type="paragraph" w:customStyle="1" w:styleId="0029A8ECF5584FB78AE86EF9A882E6AC">
    <w:name w:val="0029A8ECF5584FB78AE86EF9A882E6AC"/>
    <w:rsid w:val="00850DFB"/>
  </w:style>
  <w:style w:type="paragraph" w:customStyle="1" w:styleId="FF4DF905C8A74C00B6C50774D1F2F710">
    <w:name w:val="FF4DF905C8A74C00B6C50774D1F2F710"/>
    <w:rsid w:val="00850DFB"/>
  </w:style>
  <w:style w:type="paragraph" w:customStyle="1" w:styleId="11A28E9F4D6D4F17AF49ED1C43DE7FB5">
    <w:name w:val="11A28E9F4D6D4F17AF49ED1C43DE7FB5"/>
    <w:rsid w:val="00850DFB"/>
  </w:style>
  <w:style w:type="paragraph" w:customStyle="1" w:styleId="D126386E7F1B46DFA29D4A929023EBC3">
    <w:name w:val="D126386E7F1B46DFA29D4A929023EBC3"/>
    <w:rsid w:val="00850DFB"/>
  </w:style>
  <w:style w:type="paragraph" w:customStyle="1" w:styleId="6729A36E152A4F338B45CDA971107C23">
    <w:name w:val="6729A36E152A4F338B45CDA971107C23"/>
    <w:rsid w:val="00850DFB"/>
  </w:style>
  <w:style w:type="paragraph" w:customStyle="1" w:styleId="F77178990F174976BEB6B4668C02B96D">
    <w:name w:val="F77178990F174976BEB6B4668C02B96D"/>
    <w:rsid w:val="00850DFB"/>
  </w:style>
  <w:style w:type="paragraph" w:customStyle="1" w:styleId="5A9BBF9CFF9348199962D5B38C187C4A">
    <w:name w:val="5A9BBF9CFF9348199962D5B38C187C4A"/>
    <w:rsid w:val="00850DFB"/>
  </w:style>
  <w:style w:type="paragraph" w:customStyle="1" w:styleId="6CD052A881094E75AFBEDA81D0270775">
    <w:name w:val="6CD052A881094E75AFBEDA81D0270775"/>
    <w:rsid w:val="00850DFB"/>
  </w:style>
  <w:style w:type="paragraph" w:customStyle="1" w:styleId="15521B4D47FE46ADB0195B4A93DD5804">
    <w:name w:val="15521B4D47FE46ADB0195B4A93DD5804"/>
    <w:rsid w:val="00850DFB"/>
  </w:style>
  <w:style w:type="paragraph" w:customStyle="1" w:styleId="B26036EC07664D9B979E1B6A28E56CC6">
    <w:name w:val="B26036EC07664D9B979E1B6A28E56CC6"/>
    <w:rsid w:val="00850DFB"/>
  </w:style>
  <w:style w:type="paragraph" w:customStyle="1" w:styleId="32D95C068682453C8CF7BB2C7558266F">
    <w:name w:val="32D95C068682453C8CF7BB2C7558266F"/>
    <w:rsid w:val="00850DFB"/>
  </w:style>
  <w:style w:type="paragraph" w:customStyle="1" w:styleId="C0AA07F9A55C4F28A9A6E8AEEAF6EAEF">
    <w:name w:val="C0AA07F9A55C4F28A9A6E8AEEAF6EAEF"/>
    <w:rsid w:val="00850DFB"/>
  </w:style>
  <w:style w:type="paragraph" w:customStyle="1" w:styleId="AFE0CDF459A142EBA7E4172A60A733A0">
    <w:name w:val="AFE0CDF459A142EBA7E4172A60A733A0"/>
    <w:rsid w:val="00850DFB"/>
  </w:style>
  <w:style w:type="paragraph" w:customStyle="1" w:styleId="D6FC6D7D03014B8B877D9CD217400781">
    <w:name w:val="D6FC6D7D03014B8B877D9CD217400781"/>
    <w:rsid w:val="00850DFB"/>
  </w:style>
  <w:style w:type="paragraph" w:customStyle="1" w:styleId="F7BE881FB4B94A65AF5296BE9F4CE254">
    <w:name w:val="F7BE881FB4B94A65AF5296BE9F4CE254"/>
    <w:rsid w:val="00850DFB"/>
  </w:style>
  <w:style w:type="paragraph" w:customStyle="1" w:styleId="13658D469CFF45E395FC8CEDC5CFB31C">
    <w:name w:val="13658D469CFF45E395FC8CEDC5CFB31C"/>
    <w:rsid w:val="00850DFB"/>
  </w:style>
  <w:style w:type="paragraph" w:customStyle="1" w:styleId="5ABACB8DE0BC4AA8AE2F453D9D141CCC">
    <w:name w:val="5ABACB8DE0BC4AA8AE2F453D9D141CCC"/>
    <w:rsid w:val="00850DFB"/>
  </w:style>
  <w:style w:type="paragraph" w:customStyle="1" w:styleId="B98062AA0CDD409FA37BFEDDB051B64D">
    <w:name w:val="B98062AA0CDD409FA37BFEDDB051B64D"/>
    <w:rsid w:val="00850DFB"/>
  </w:style>
  <w:style w:type="paragraph" w:customStyle="1" w:styleId="579A98D0A63E4CB89E48578AC10A43DC">
    <w:name w:val="579A98D0A63E4CB89E48578AC10A43DC"/>
    <w:rsid w:val="00850DFB"/>
  </w:style>
  <w:style w:type="paragraph" w:customStyle="1" w:styleId="6800388C2A6043C38F9B354459365CA5">
    <w:name w:val="6800388C2A6043C38F9B354459365CA5"/>
    <w:rsid w:val="00850DFB"/>
  </w:style>
  <w:style w:type="paragraph" w:customStyle="1" w:styleId="80A322B111F84410ABA00C33865045F1">
    <w:name w:val="80A322B111F84410ABA00C33865045F1"/>
    <w:rsid w:val="00850DFB"/>
  </w:style>
  <w:style w:type="paragraph" w:customStyle="1" w:styleId="A4407BC6EDB04A12ADBEC317AADE5EC8">
    <w:name w:val="A4407BC6EDB04A12ADBEC317AADE5EC8"/>
    <w:rsid w:val="00850DFB"/>
  </w:style>
  <w:style w:type="paragraph" w:customStyle="1" w:styleId="34B2E5895E17445886DF130E0AD2D17B">
    <w:name w:val="34B2E5895E17445886DF130E0AD2D17B"/>
    <w:rsid w:val="00850DFB"/>
  </w:style>
  <w:style w:type="paragraph" w:customStyle="1" w:styleId="AF616E39905A4BCD970C17E0F1ADDF49">
    <w:name w:val="AF616E39905A4BCD970C17E0F1ADDF49"/>
    <w:rsid w:val="00850DFB"/>
  </w:style>
  <w:style w:type="paragraph" w:customStyle="1" w:styleId="611C04DBC477454C8A4E0CC30035EDF0">
    <w:name w:val="611C04DBC477454C8A4E0CC30035EDF0"/>
    <w:rsid w:val="00850D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