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EBF7A8E4028F4DAD956AF174F70DFBC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A54799AAECD24E3B989593BD8D0F7557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Luis fernando, bolaños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D9E95B11B0084666863A514E89CBEBF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60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250EA0B4C52F402883F7CACBAB27DA7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CAEE57DAC2F94EE484064C335EC63AA6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-540677328"/>
          <w:placeholder>
            <w:docPart w:val="8B3931614F4D46178FE8326AD18A04C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67606547"/>
        <w:placeholder>
          <w:docPart w:val="BA2506C40FA44EB99FC8AEFB14744889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Ana maria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751006169"/>
          <w:placeholder>
            <w:docPart w:val="D0800F9106F74173A7523F623D40745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80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-535345913"/>
            <w:placeholder>
              <w:docPart w:val="35EA26BFA72F4DB68E0612D5C8E724AE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2122287481"/>
            <w:placeholder>
              <w:docPart w:val="08F749A755AE414AA79454EFDA953A73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-819260467"/>
          <w:placeholder>
            <w:docPart w:val="B1A2C65B8DBD4D73A67BDE657F8DB70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410620820"/>
        <w:placeholder>
          <w:docPart w:val="CDB6CCB6949A45F4ADCBBD08A7F0B423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Raul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-739478656"/>
          <w:placeholder>
            <w:docPart w:val="33EBA56DDB25401EA3B066AAED7D0AA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52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1398928795"/>
            <w:placeholder>
              <w:docPart w:val="9349961B98734EFC8438D9B35629CD1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601570968"/>
            <w:placeholder>
              <w:docPart w:val="B5C18194CC5F449BBAEA951AF02DBB61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-738393618"/>
          <w:placeholder>
            <w:docPart w:val="ED510EDB8D1B449EB861C2118982E8C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464304518"/>
        <w:placeholder>
          <w:docPart w:val="D245B6BB9B7A432FAAA2288695D80935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Jose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194741686"/>
          <w:placeholder>
            <w:docPart w:val="4EF9D9459FEB43C2A91C6B24FD97E6F8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30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-295215201"/>
            <w:placeholder>
              <w:docPart w:val="D40E7E263D14420FB8E62E8D3ACE28D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396511629"/>
            <w:placeholder>
              <w:docPart w:val="C40737E45BDB4B7DB9DB835D08B4135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-143359003"/>
          <w:placeholder>
            <w:docPart w:val="0F40622710DD4365961ED59A9C0F9A68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293402631"/>
        <w:placeholder>
          <w:docPart w:val="D5CC8B06343A462791C3024836CCB5E8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Ernesto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-270013222"/>
          <w:placeholder>
            <w:docPart w:val="F88323239FE349CCA474E1E54276473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78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-965266670"/>
            <w:placeholder>
              <w:docPart w:val="38AA11A4412644F8A34305DF2A4A0957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2107296868"/>
            <w:placeholder>
              <w:docPart w:val="4178B11A55F14647A25A40300E15EC7B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0D7CF9">
      <w:pPr>
        <w:pStyle w:val="Subttulo"/>
        <w:ind w:left="900"/>
      </w:pPr>
      <w:sdt>
        <w:sdtPr>
          <w:alias w:val="Escriba el subtítulo:"/>
          <w:tag w:val="Escriba el subtítulo:"/>
          <w:id w:val="431709471"/>
          <w:placeholder>
            <w:docPart w:val="0ABE9F6ACCF443BBBAF1B6F80BC5752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57A10" w:rsidRPr="00C043FE" w:rsidRDefault="00C57A10" w:rsidP="000D7CF9">
      <w:pPr>
        <w:pStyle w:val="Puesto"/>
        <w:ind w:left="900"/>
        <w:rPr>
          <w:sz w:val="110"/>
          <w:szCs w:val="110"/>
        </w:rPr>
      </w:pPr>
      <w:r w:rsidRPr="00C043FE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905679593"/>
        <w:placeholder>
          <w:docPart w:val="05F5A37EA00B4498905F7E5105A7902C"/>
        </w:placeholder>
        <w:temporary/>
        <w:showingPlcHdr/>
        <w15:appearance w15:val="hidden"/>
      </w:sdtPr>
      <w:sdtContent>
        <w:p w:rsidR="00C57A10" w:rsidRPr="00467257" w:rsidRDefault="00C57A10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57A10" w:rsidRDefault="00C57A10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B4355">
        <w:rPr>
          <w:rFonts w:ascii="Constantia" w:hAnsi="Constantia"/>
          <w:noProof/>
          <w:sz w:val="52"/>
          <w:szCs w:val="52"/>
        </w:rPr>
        <w:t>Miguel</w:t>
      </w:r>
    </w:p>
    <w:p w:rsidR="00C57A10" w:rsidRPr="00467257" w:rsidRDefault="00C57A10" w:rsidP="000D7CF9">
      <w:pPr>
        <w:pStyle w:val="Cursiva"/>
        <w:ind w:left="900"/>
      </w:pPr>
      <w:sdt>
        <w:sdtPr>
          <w:alias w:val="En reconocimiento de:"/>
          <w:tag w:val="En reconocimiento de:"/>
          <w:id w:val="1856461557"/>
          <w:placeholder>
            <w:docPart w:val="724F8037FBE54E2EB00687575312AE9A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57A10" w:rsidRPr="00C043FE" w:rsidRDefault="00C57A10" w:rsidP="000D7CF9">
      <w:pPr>
        <w:pStyle w:val="Textoindependiente"/>
        <w:ind w:left="900"/>
        <w:rPr>
          <w:sz w:val="48"/>
          <w:szCs w:val="48"/>
        </w:rPr>
      </w:pPr>
      <w:r w:rsidRPr="00C043FE">
        <w:rPr>
          <w:sz w:val="48"/>
          <w:szCs w:val="48"/>
        </w:rPr>
        <w:t xml:space="preserve">Por su apoyo y logística en la inducción del curso de karate en el cual sacó un punteo de </w:t>
      </w:r>
      <w:r w:rsidRPr="006B4355">
        <w:rPr>
          <w:noProof/>
          <w:sz w:val="48"/>
          <w:szCs w:val="48"/>
        </w:rPr>
        <w:t>100</w:t>
      </w:r>
      <w:r w:rsidRPr="00C043FE">
        <w:rPr>
          <w:sz w:val="48"/>
          <w:szCs w:val="48"/>
        </w:rPr>
        <w:t xml:space="preserve"> siendo residente de </w:t>
      </w:r>
      <w:r w:rsidRPr="006B4355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57A10" w:rsidRPr="00467257" w:rsidTr="0050174E">
        <w:trPr>
          <w:tblHeader/>
        </w:trPr>
        <w:sdt>
          <w:sdtPr>
            <w:alias w:val="Firma:"/>
            <w:tag w:val="Firma:"/>
            <w:id w:val="-1206170573"/>
            <w:placeholder>
              <w:docPart w:val="B1201EBF18274FD499941A51D28BB2FD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601250293"/>
            <w:placeholder>
              <w:docPart w:val="C3991C9DB5D34AB2A28216E75E54B4E5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57A10" w:rsidRPr="00467257" w:rsidRDefault="00C57A10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57A10" w:rsidRDefault="00C57A10" w:rsidP="009E122A">
      <w:pPr>
        <w:sectPr w:rsidR="00C57A10" w:rsidSect="00C57A10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57A10" w:rsidRPr="00467257" w:rsidRDefault="00C57A10" w:rsidP="009E122A"/>
    <w:sectPr w:rsidR="00C57A10" w:rsidRPr="00467257" w:rsidSect="00C57A10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AED" w:rsidRDefault="00EE7AED" w:rsidP="00BC428E">
      <w:pPr>
        <w:spacing w:after="0" w:line="240" w:lineRule="auto"/>
      </w:pPr>
      <w:r>
        <w:separator/>
      </w:r>
    </w:p>
  </w:endnote>
  <w:endnote w:type="continuationSeparator" w:id="0">
    <w:p w:rsidR="00EE7AED" w:rsidRDefault="00EE7AED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AED" w:rsidRDefault="00EE7AED" w:rsidP="00BC428E">
      <w:pPr>
        <w:spacing w:after="0" w:line="240" w:lineRule="auto"/>
      </w:pPr>
      <w:r>
        <w:separator/>
      </w:r>
    </w:p>
  </w:footnote>
  <w:footnote w:type="continuationSeparator" w:id="0">
    <w:p w:rsidR="00EE7AED" w:rsidRDefault="00EE7AED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CDCCB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4E76F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FD345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41E758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11107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A10" w:rsidRPr="00467257" w:rsidRDefault="00C57A1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79D7B8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47" w:rsidRPr="00467257" w:rsidRDefault="008E5A47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594FF4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9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FE"/>
    <w:rsid w:val="00073540"/>
    <w:rsid w:val="000771BB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8E5A47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043FE"/>
    <w:rsid w:val="00C46BDA"/>
    <w:rsid w:val="00C57A10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15C70"/>
    <w:rsid w:val="00E45531"/>
    <w:rsid w:val="00E96F9D"/>
    <w:rsid w:val="00EA5A4C"/>
    <w:rsid w:val="00EC61D4"/>
    <w:rsid w:val="00EE7AED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F7A8E4028F4DAD956AF174F70DF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0203F-477C-4282-84EF-1F17D367C22B}"/>
      </w:docPartPr>
      <w:docPartBody>
        <w:p w:rsidR="00000000" w:rsidRDefault="003D3CE9" w:rsidP="003D3CE9">
          <w:pPr>
            <w:pStyle w:val="EBF7A8E4028F4DAD956AF174F70DFBC1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54799AAECD24E3B989593BD8D0F7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E43E0-6C26-4D2A-85EF-0C976265990D}"/>
      </w:docPartPr>
      <w:docPartBody>
        <w:p w:rsidR="00000000" w:rsidRDefault="003D3CE9" w:rsidP="003D3CE9">
          <w:pPr>
            <w:pStyle w:val="A54799AAECD24E3B989593BD8D0F7557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D9E95B11B0084666863A514E89CBE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0E5E3-1545-447A-A559-93FD1E935CCD}"/>
      </w:docPartPr>
      <w:docPartBody>
        <w:p w:rsidR="00000000" w:rsidRDefault="003D3CE9" w:rsidP="003D3CE9">
          <w:pPr>
            <w:pStyle w:val="D9E95B11B0084666863A514E89CBEBF6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250EA0B4C52F402883F7CACBAB27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CC001-EBF7-4079-8488-1FE1FC295AEE}"/>
      </w:docPartPr>
      <w:docPartBody>
        <w:p w:rsidR="00000000" w:rsidRDefault="003D3CE9" w:rsidP="003D3CE9">
          <w:pPr>
            <w:pStyle w:val="250EA0B4C52F402883F7CACBAB27DA7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CAEE57DAC2F94EE484064C335EC63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D0EB4-8032-46EC-9DD4-BBA11456A7A4}"/>
      </w:docPartPr>
      <w:docPartBody>
        <w:p w:rsidR="00000000" w:rsidRDefault="003D3CE9" w:rsidP="003D3CE9">
          <w:pPr>
            <w:pStyle w:val="CAEE57DAC2F94EE484064C335EC63AA6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B3931614F4D46178FE8326AD18A0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A771D-84B2-40E7-A552-4A9ADE4A7DF7}"/>
      </w:docPartPr>
      <w:docPartBody>
        <w:p w:rsidR="00000000" w:rsidRDefault="003D3CE9" w:rsidP="003D3CE9">
          <w:pPr>
            <w:pStyle w:val="8B3931614F4D46178FE8326AD18A04C4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BA2506C40FA44EB99FC8AEFB14744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DE4C-B53B-4513-80DC-8DE8F690FE34}"/>
      </w:docPartPr>
      <w:docPartBody>
        <w:p w:rsidR="00000000" w:rsidRDefault="003D3CE9" w:rsidP="003D3CE9">
          <w:pPr>
            <w:pStyle w:val="BA2506C40FA44EB99FC8AEFB1474488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D0800F9106F74173A7523F623D407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39ED-1691-46D1-9192-69571A200F9A}"/>
      </w:docPartPr>
      <w:docPartBody>
        <w:p w:rsidR="00000000" w:rsidRDefault="003D3CE9" w:rsidP="003D3CE9">
          <w:pPr>
            <w:pStyle w:val="D0800F9106F74173A7523F623D407451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35EA26BFA72F4DB68E0612D5C8E72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F9757-8C9B-467D-9961-AE583353770F}"/>
      </w:docPartPr>
      <w:docPartBody>
        <w:p w:rsidR="00000000" w:rsidRDefault="003D3CE9" w:rsidP="003D3CE9">
          <w:pPr>
            <w:pStyle w:val="35EA26BFA72F4DB68E0612D5C8E724AE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08F749A755AE414AA79454EFDA953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E0E9B-BA93-4298-89F8-AABDB5968BB7}"/>
      </w:docPartPr>
      <w:docPartBody>
        <w:p w:rsidR="00000000" w:rsidRDefault="003D3CE9" w:rsidP="003D3CE9">
          <w:pPr>
            <w:pStyle w:val="08F749A755AE414AA79454EFDA953A73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1A2C65B8DBD4D73A67BDE657F8DB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E4E2C-0AAF-472F-9818-6804D4B9CFF9}"/>
      </w:docPartPr>
      <w:docPartBody>
        <w:p w:rsidR="00000000" w:rsidRDefault="003D3CE9" w:rsidP="003D3CE9">
          <w:pPr>
            <w:pStyle w:val="B1A2C65B8DBD4D73A67BDE657F8DB70D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CDB6CCB6949A45F4ADCBBD08A7F0B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FCF9-F413-4FA0-B616-5C0F49C6048E}"/>
      </w:docPartPr>
      <w:docPartBody>
        <w:p w:rsidR="00000000" w:rsidRDefault="003D3CE9" w:rsidP="003D3CE9">
          <w:pPr>
            <w:pStyle w:val="CDB6CCB6949A45F4ADCBBD08A7F0B423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33EBA56DDB25401EA3B066AAED7D0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8C6A8-FC8F-4E25-A2D5-509E01DDB186}"/>
      </w:docPartPr>
      <w:docPartBody>
        <w:p w:rsidR="00000000" w:rsidRDefault="003D3CE9" w:rsidP="003D3CE9">
          <w:pPr>
            <w:pStyle w:val="33EBA56DDB25401EA3B066AAED7D0AA4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9349961B98734EFC8438D9B35629C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F7954-F56F-45F8-A2C6-7A00C53E90E5}"/>
      </w:docPartPr>
      <w:docPartBody>
        <w:p w:rsidR="00000000" w:rsidRDefault="003D3CE9" w:rsidP="003D3CE9">
          <w:pPr>
            <w:pStyle w:val="9349961B98734EFC8438D9B35629CD1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B5C18194CC5F449BBAEA951AF02DB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19E85-F527-42CF-B469-6475FDFB2745}"/>
      </w:docPartPr>
      <w:docPartBody>
        <w:p w:rsidR="00000000" w:rsidRDefault="003D3CE9" w:rsidP="003D3CE9">
          <w:pPr>
            <w:pStyle w:val="B5C18194CC5F449BBAEA951AF02DBB61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ED510EDB8D1B449EB861C2118982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C8091-FF2C-499B-A6FD-C60A59D4AB11}"/>
      </w:docPartPr>
      <w:docPartBody>
        <w:p w:rsidR="00000000" w:rsidRDefault="003D3CE9" w:rsidP="003D3CE9">
          <w:pPr>
            <w:pStyle w:val="ED510EDB8D1B449EB861C2118982E8C0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D245B6BB9B7A432FAAA2288695D8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AA9BD-0AC4-4DB0-ABC1-889C4CA55600}"/>
      </w:docPartPr>
      <w:docPartBody>
        <w:p w:rsidR="00000000" w:rsidRDefault="003D3CE9" w:rsidP="003D3CE9">
          <w:pPr>
            <w:pStyle w:val="D245B6BB9B7A432FAAA2288695D80935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4EF9D9459FEB43C2A91C6B24FD97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F1302-B6D5-44CB-8713-41DFB2A3DD65}"/>
      </w:docPartPr>
      <w:docPartBody>
        <w:p w:rsidR="00000000" w:rsidRDefault="003D3CE9" w:rsidP="003D3CE9">
          <w:pPr>
            <w:pStyle w:val="4EF9D9459FEB43C2A91C6B24FD97E6F8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D40E7E263D14420FB8E62E8D3ACE2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80847-2A56-45F4-8480-896F72AC3793}"/>
      </w:docPartPr>
      <w:docPartBody>
        <w:p w:rsidR="00000000" w:rsidRDefault="003D3CE9" w:rsidP="003D3CE9">
          <w:pPr>
            <w:pStyle w:val="D40E7E263D14420FB8E62E8D3ACE28D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C40737E45BDB4B7DB9DB835D08B41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3C106-CAB8-4292-A0E2-08779B5F0B8E}"/>
      </w:docPartPr>
      <w:docPartBody>
        <w:p w:rsidR="00000000" w:rsidRDefault="003D3CE9" w:rsidP="003D3CE9">
          <w:pPr>
            <w:pStyle w:val="C40737E45BDB4B7DB9DB835D08B41357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0F40622710DD4365961ED59A9C0F9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D65CD-89E4-4633-AB4C-555B7F580819}"/>
      </w:docPartPr>
      <w:docPartBody>
        <w:p w:rsidR="00000000" w:rsidRDefault="003D3CE9" w:rsidP="003D3CE9">
          <w:pPr>
            <w:pStyle w:val="0F40622710DD4365961ED59A9C0F9A68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D5CC8B06343A462791C3024836CCB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1C1AA-5153-4786-BD8E-60F604C578D2}"/>
      </w:docPartPr>
      <w:docPartBody>
        <w:p w:rsidR="00000000" w:rsidRDefault="003D3CE9" w:rsidP="003D3CE9">
          <w:pPr>
            <w:pStyle w:val="D5CC8B06343A462791C3024836CCB5E8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F88323239FE349CCA474E1E542764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40D37-1B6F-4781-BCFB-C678270A36A4}"/>
      </w:docPartPr>
      <w:docPartBody>
        <w:p w:rsidR="00000000" w:rsidRDefault="003D3CE9" w:rsidP="003D3CE9">
          <w:pPr>
            <w:pStyle w:val="F88323239FE349CCA474E1E54276473B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38AA11A4412644F8A34305DF2A4A0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EB8C5-81FF-4A0C-95B2-D787012BD11E}"/>
      </w:docPartPr>
      <w:docPartBody>
        <w:p w:rsidR="00000000" w:rsidRDefault="003D3CE9" w:rsidP="003D3CE9">
          <w:pPr>
            <w:pStyle w:val="38AA11A4412644F8A34305DF2A4A0957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4178B11A55F14647A25A40300E15E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8F39-1DA2-4ADF-A477-0C0A34FE336C}"/>
      </w:docPartPr>
      <w:docPartBody>
        <w:p w:rsidR="00000000" w:rsidRDefault="003D3CE9" w:rsidP="003D3CE9">
          <w:pPr>
            <w:pStyle w:val="4178B11A55F14647A25A40300E15EC7B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0ABE9F6ACCF443BBBAF1B6F80BC57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DE3F2-8238-4663-A4F9-F7DA22E9409E}"/>
      </w:docPartPr>
      <w:docPartBody>
        <w:p w:rsidR="00000000" w:rsidRDefault="003D3CE9" w:rsidP="003D3CE9">
          <w:pPr>
            <w:pStyle w:val="0ABE9F6ACCF443BBBAF1B6F80BC57525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05F5A37EA00B4498905F7E5105A79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65D60-96ED-415A-B3CB-71EA2FDE83BB}"/>
      </w:docPartPr>
      <w:docPartBody>
        <w:p w:rsidR="00000000" w:rsidRDefault="003D3CE9" w:rsidP="003D3CE9">
          <w:pPr>
            <w:pStyle w:val="05F5A37EA00B4498905F7E5105A7902C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724F8037FBE54E2EB00687575312A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6289C-5EE1-4052-A423-48DF76B2EECD}"/>
      </w:docPartPr>
      <w:docPartBody>
        <w:p w:rsidR="00000000" w:rsidRDefault="003D3CE9" w:rsidP="003D3CE9">
          <w:pPr>
            <w:pStyle w:val="724F8037FBE54E2EB00687575312AE9A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1201EBF18274FD499941A51D28BB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3CF75-35BD-46EC-9AC4-CE80E48D8C3A}"/>
      </w:docPartPr>
      <w:docPartBody>
        <w:p w:rsidR="00000000" w:rsidRDefault="003D3CE9" w:rsidP="003D3CE9">
          <w:pPr>
            <w:pStyle w:val="B1201EBF18274FD499941A51D28BB2FD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C3991C9DB5D34AB2A28216E75E54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0C05B-D95D-4517-A4EB-9A92B2C79D2E}"/>
      </w:docPartPr>
      <w:docPartBody>
        <w:p w:rsidR="00000000" w:rsidRDefault="003D3CE9" w:rsidP="003D3CE9">
          <w:pPr>
            <w:pStyle w:val="C3991C9DB5D34AB2A28216E75E54B4E5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E9"/>
    <w:rsid w:val="003C7205"/>
    <w:rsid w:val="003D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F7A8E4028F4DAD956AF174F70DFBC1">
    <w:name w:val="EBF7A8E4028F4DAD956AF174F70DFBC1"/>
    <w:rsid w:val="003D3CE9"/>
  </w:style>
  <w:style w:type="paragraph" w:customStyle="1" w:styleId="A54799AAECD24E3B989593BD8D0F7557">
    <w:name w:val="A54799AAECD24E3B989593BD8D0F7557"/>
    <w:rsid w:val="003D3CE9"/>
  </w:style>
  <w:style w:type="paragraph" w:customStyle="1" w:styleId="D9E95B11B0084666863A514E89CBEBF6">
    <w:name w:val="D9E95B11B0084666863A514E89CBEBF6"/>
    <w:rsid w:val="003D3CE9"/>
  </w:style>
  <w:style w:type="paragraph" w:customStyle="1" w:styleId="250EA0B4C52F402883F7CACBAB27DA75">
    <w:name w:val="250EA0B4C52F402883F7CACBAB27DA75"/>
    <w:rsid w:val="003D3CE9"/>
  </w:style>
  <w:style w:type="paragraph" w:customStyle="1" w:styleId="CAEE57DAC2F94EE484064C335EC63AA6">
    <w:name w:val="CAEE57DAC2F94EE484064C335EC63AA6"/>
    <w:rsid w:val="003D3CE9"/>
  </w:style>
  <w:style w:type="paragraph" w:customStyle="1" w:styleId="8B3931614F4D46178FE8326AD18A04C4">
    <w:name w:val="8B3931614F4D46178FE8326AD18A04C4"/>
    <w:rsid w:val="003D3CE9"/>
  </w:style>
  <w:style w:type="paragraph" w:customStyle="1" w:styleId="BA2506C40FA44EB99FC8AEFB14744889">
    <w:name w:val="BA2506C40FA44EB99FC8AEFB14744889"/>
    <w:rsid w:val="003D3CE9"/>
  </w:style>
  <w:style w:type="paragraph" w:customStyle="1" w:styleId="D0800F9106F74173A7523F623D407451">
    <w:name w:val="D0800F9106F74173A7523F623D407451"/>
    <w:rsid w:val="003D3CE9"/>
  </w:style>
  <w:style w:type="paragraph" w:customStyle="1" w:styleId="35EA26BFA72F4DB68E0612D5C8E724AE">
    <w:name w:val="35EA26BFA72F4DB68E0612D5C8E724AE"/>
    <w:rsid w:val="003D3CE9"/>
  </w:style>
  <w:style w:type="paragraph" w:customStyle="1" w:styleId="08F749A755AE414AA79454EFDA953A73">
    <w:name w:val="08F749A755AE414AA79454EFDA953A73"/>
    <w:rsid w:val="003D3CE9"/>
  </w:style>
  <w:style w:type="paragraph" w:customStyle="1" w:styleId="B1A2C65B8DBD4D73A67BDE657F8DB70D">
    <w:name w:val="B1A2C65B8DBD4D73A67BDE657F8DB70D"/>
    <w:rsid w:val="003D3CE9"/>
  </w:style>
  <w:style w:type="paragraph" w:customStyle="1" w:styleId="CDB6CCB6949A45F4ADCBBD08A7F0B423">
    <w:name w:val="CDB6CCB6949A45F4ADCBBD08A7F0B423"/>
    <w:rsid w:val="003D3CE9"/>
  </w:style>
  <w:style w:type="paragraph" w:customStyle="1" w:styleId="33EBA56DDB25401EA3B066AAED7D0AA4">
    <w:name w:val="33EBA56DDB25401EA3B066AAED7D0AA4"/>
    <w:rsid w:val="003D3CE9"/>
  </w:style>
  <w:style w:type="paragraph" w:customStyle="1" w:styleId="9349961B98734EFC8438D9B35629CD15">
    <w:name w:val="9349961B98734EFC8438D9B35629CD15"/>
    <w:rsid w:val="003D3CE9"/>
  </w:style>
  <w:style w:type="paragraph" w:customStyle="1" w:styleId="B5C18194CC5F449BBAEA951AF02DBB61">
    <w:name w:val="B5C18194CC5F449BBAEA951AF02DBB61"/>
    <w:rsid w:val="003D3CE9"/>
  </w:style>
  <w:style w:type="paragraph" w:customStyle="1" w:styleId="ED510EDB8D1B449EB861C2118982E8C0">
    <w:name w:val="ED510EDB8D1B449EB861C2118982E8C0"/>
    <w:rsid w:val="003D3CE9"/>
  </w:style>
  <w:style w:type="paragraph" w:customStyle="1" w:styleId="D245B6BB9B7A432FAAA2288695D80935">
    <w:name w:val="D245B6BB9B7A432FAAA2288695D80935"/>
    <w:rsid w:val="003D3CE9"/>
  </w:style>
  <w:style w:type="paragraph" w:customStyle="1" w:styleId="4EF9D9459FEB43C2A91C6B24FD97E6F8">
    <w:name w:val="4EF9D9459FEB43C2A91C6B24FD97E6F8"/>
    <w:rsid w:val="003D3CE9"/>
  </w:style>
  <w:style w:type="paragraph" w:customStyle="1" w:styleId="D40E7E263D14420FB8E62E8D3ACE28D1">
    <w:name w:val="D40E7E263D14420FB8E62E8D3ACE28D1"/>
    <w:rsid w:val="003D3CE9"/>
  </w:style>
  <w:style w:type="paragraph" w:customStyle="1" w:styleId="C40737E45BDB4B7DB9DB835D08B41357">
    <w:name w:val="C40737E45BDB4B7DB9DB835D08B41357"/>
    <w:rsid w:val="003D3CE9"/>
  </w:style>
  <w:style w:type="paragraph" w:customStyle="1" w:styleId="0F40622710DD4365961ED59A9C0F9A68">
    <w:name w:val="0F40622710DD4365961ED59A9C0F9A68"/>
    <w:rsid w:val="003D3CE9"/>
  </w:style>
  <w:style w:type="paragraph" w:customStyle="1" w:styleId="D5CC8B06343A462791C3024836CCB5E8">
    <w:name w:val="D5CC8B06343A462791C3024836CCB5E8"/>
    <w:rsid w:val="003D3CE9"/>
  </w:style>
  <w:style w:type="paragraph" w:customStyle="1" w:styleId="F88323239FE349CCA474E1E54276473B">
    <w:name w:val="F88323239FE349CCA474E1E54276473B"/>
    <w:rsid w:val="003D3CE9"/>
  </w:style>
  <w:style w:type="paragraph" w:customStyle="1" w:styleId="38AA11A4412644F8A34305DF2A4A0957">
    <w:name w:val="38AA11A4412644F8A34305DF2A4A0957"/>
    <w:rsid w:val="003D3CE9"/>
  </w:style>
  <w:style w:type="paragraph" w:customStyle="1" w:styleId="4178B11A55F14647A25A40300E15EC7B">
    <w:name w:val="4178B11A55F14647A25A40300E15EC7B"/>
    <w:rsid w:val="003D3CE9"/>
  </w:style>
  <w:style w:type="paragraph" w:customStyle="1" w:styleId="0ABE9F6ACCF443BBBAF1B6F80BC57525">
    <w:name w:val="0ABE9F6ACCF443BBBAF1B6F80BC57525"/>
    <w:rsid w:val="003D3CE9"/>
  </w:style>
  <w:style w:type="paragraph" w:customStyle="1" w:styleId="05F5A37EA00B4498905F7E5105A7902C">
    <w:name w:val="05F5A37EA00B4498905F7E5105A7902C"/>
    <w:rsid w:val="003D3CE9"/>
  </w:style>
  <w:style w:type="paragraph" w:customStyle="1" w:styleId="724F8037FBE54E2EB00687575312AE9A">
    <w:name w:val="724F8037FBE54E2EB00687575312AE9A"/>
    <w:rsid w:val="003D3CE9"/>
  </w:style>
  <w:style w:type="paragraph" w:customStyle="1" w:styleId="B1201EBF18274FD499941A51D28BB2FD">
    <w:name w:val="B1201EBF18274FD499941A51D28BB2FD"/>
    <w:rsid w:val="003D3CE9"/>
  </w:style>
  <w:style w:type="paragraph" w:customStyle="1" w:styleId="C3991C9DB5D34AB2A28216E75E54B4E5">
    <w:name w:val="C3991C9DB5D34AB2A28216E75E54B4E5"/>
    <w:rsid w:val="003D3C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