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52579D398B484841BE0291093A06A06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3F4E37A1D743451990A3E0A7C97587B5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luiz fernando,bolaños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C5D225A2F841407A8B173B3C83515C0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60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cuilapa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C238D851097A468390ECC3A552F9C794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3FB644260F424ECCA8D544367096ECD4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1679845086"/>
          <w:placeholder>
            <w:docPart w:val="937523C9BA52451DB0146F5B9D2D6F3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312173924"/>
        <w:placeholder>
          <w:docPart w:val="BC0DA6B2B49E4E3BBBD14DE0F9D1A79B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ana maria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1489285136"/>
          <w:placeholder>
            <w:docPart w:val="D3BFE0FD3DEC45ADBA2B90526725FD69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80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santa cruz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-902601820"/>
            <w:placeholder>
              <w:docPart w:val="85BE7D73589F429DB6A6F4043596963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273937200"/>
            <w:placeholder>
              <w:docPart w:val="E37E17DFE0E04E388609E907B376D8FC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1772271120"/>
          <w:placeholder>
            <w:docPart w:val="CDDC15163FC147C28C5814F72E6C1CB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637343511"/>
        <w:placeholder>
          <w:docPart w:val="6A8BEFE39C074FEFBC6FD33130BC50E6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raul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-1665626239"/>
          <w:placeholder>
            <w:docPart w:val="4C4D78EC2B514A02A5482712279EDBF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52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barberena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-1432738317"/>
            <w:placeholder>
              <w:docPart w:val="237FDADFCDD94FAEAA09E8F3CD66DB19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846217788"/>
            <w:placeholder>
              <w:docPart w:val="925E5D73504A48DF964EDC4C991FEF5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1216940864"/>
          <w:placeholder>
            <w:docPart w:val="8162191FDEC5419299188B60779A50E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541291048"/>
        <w:placeholder>
          <w:docPart w:val="5191B6FED40344E5B400C97935187E5A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jose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-191457195"/>
          <w:placeholder>
            <w:docPart w:val="70FE5FE6E4ED49E7A23F61E03D113F4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30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cuiapa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1324077533"/>
            <w:placeholder>
              <w:docPart w:val="6FA6A842238A403DA7E84EC49E9A3E0C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2011645664"/>
            <w:placeholder>
              <w:docPart w:val="8E0433AEFEB04CCC95DF1639BCF24B34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-514006815"/>
          <w:placeholder>
            <w:docPart w:val="3FD3FEB9609C467A9CD56A40E216D018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2119835031"/>
        <w:placeholder>
          <w:docPart w:val="26C5E64FA14C4123A32E556AB4930966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ernesto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1244836559"/>
          <w:placeholder>
            <w:docPart w:val="67E463C356914CF7B1C7A1F11269805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78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barberena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280462047"/>
            <w:placeholder>
              <w:docPart w:val="5245DD76D76241D89113C56316E8EF4D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44577301"/>
            <w:placeholder>
              <w:docPart w:val="AFDE273ED04D4E6481E9CC89935D3193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0D7CF9">
      <w:pPr>
        <w:pStyle w:val="Subttulo"/>
        <w:ind w:left="900"/>
      </w:pPr>
      <w:sdt>
        <w:sdtPr>
          <w:alias w:val="Escriba el subtítulo:"/>
          <w:tag w:val="Escriba el subtítulo:"/>
          <w:id w:val="891074669"/>
          <w:placeholder>
            <w:docPart w:val="2B4F9D99254340B7A82406B31FEAB2A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D26ECA" w:rsidRPr="00C641DF" w:rsidRDefault="00D26ECA" w:rsidP="000D7CF9">
      <w:pPr>
        <w:pStyle w:val="Puesto"/>
        <w:ind w:left="900"/>
        <w:rPr>
          <w:sz w:val="110"/>
          <w:szCs w:val="110"/>
        </w:rPr>
      </w:pPr>
      <w:r w:rsidRPr="00C641DF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643414966"/>
        <w:placeholder>
          <w:docPart w:val="7DBAB670EDDE49E8A83A4C1F7C2C6820"/>
        </w:placeholder>
        <w:temporary/>
        <w:showingPlcHdr/>
        <w15:appearance w15:val="hidden"/>
      </w:sdtPr>
      <w:sdtContent>
        <w:p w:rsidR="00D26ECA" w:rsidRPr="00467257" w:rsidRDefault="00D26ECA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D26ECA" w:rsidRDefault="00D26ECA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646566">
        <w:rPr>
          <w:rFonts w:ascii="Constantia" w:hAnsi="Constantia"/>
          <w:noProof/>
          <w:sz w:val="52"/>
          <w:szCs w:val="52"/>
        </w:rPr>
        <w:t>miguel</w:t>
      </w:r>
    </w:p>
    <w:p w:rsidR="00D26ECA" w:rsidRPr="00467257" w:rsidRDefault="00D26ECA" w:rsidP="000D7CF9">
      <w:pPr>
        <w:pStyle w:val="Cursiva"/>
        <w:ind w:left="900"/>
      </w:pPr>
      <w:sdt>
        <w:sdtPr>
          <w:alias w:val="En reconocimiento de:"/>
          <w:tag w:val="En reconocimiento de:"/>
          <w:id w:val="-1317790479"/>
          <w:placeholder>
            <w:docPart w:val="694F92F5A6E347D3B2AF132E201EC0B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D26ECA" w:rsidRPr="00C641DF" w:rsidRDefault="00D26ECA" w:rsidP="000D7CF9">
      <w:pPr>
        <w:pStyle w:val="Textoindependiente"/>
        <w:ind w:left="900"/>
        <w:rPr>
          <w:sz w:val="48"/>
          <w:szCs w:val="48"/>
        </w:rPr>
      </w:pPr>
      <w:r w:rsidRPr="00C641DF">
        <w:rPr>
          <w:sz w:val="48"/>
          <w:szCs w:val="48"/>
        </w:rPr>
        <w:t xml:space="preserve">Por su apoyo y logística en la inducción del curso de carate en el cual sacó un punto de </w:t>
      </w:r>
      <w:r w:rsidRPr="00646566">
        <w:rPr>
          <w:noProof/>
          <w:sz w:val="48"/>
          <w:szCs w:val="48"/>
        </w:rPr>
        <w:t>100</w:t>
      </w:r>
      <w:r w:rsidRPr="00C641DF">
        <w:rPr>
          <w:sz w:val="48"/>
          <w:szCs w:val="48"/>
        </w:rPr>
        <w:t xml:space="preserve">, siendo residente </w:t>
      </w:r>
      <w:r w:rsidRPr="00646566">
        <w:rPr>
          <w:noProof/>
          <w:sz w:val="48"/>
          <w:szCs w:val="48"/>
        </w:rPr>
        <w:t>barberena</w:t>
      </w:r>
      <w:r w:rsidRPr="00C641DF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D26ECA" w:rsidRPr="00467257" w:rsidTr="0050174E">
        <w:trPr>
          <w:tblHeader/>
        </w:trPr>
        <w:sdt>
          <w:sdtPr>
            <w:alias w:val="Firma:"/>
            <w:tag w:val="Firma:"/>
            <w:id w:val="-1533027571"/>
            <w:placeholder>
              <w:docPart w:val="A6EBBAA0684C44E2950709B8806813A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629708170"/>
            <w:placeholder>
              <w:docPart w:val="1D6F7E51ABD64E5E9E5BD1E08B810D31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D26ECA" w:rsidRPr="00467257" w:rsidRDefault="00D26ECA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D26ECA" w:rsidRDefault="00D26ECA" w:rsidP="009E122A">
      <w:pPr>
        <w:sectPr w:rsidR="00D26ECA" w:rsidSect="00D26ECA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D26ECA" w:rsidRPr="00467257" w:rsidRDefault="00D26ECA" w:rsidP="009E122A"/>
    <w:sectPr w:rsidR="00D26ECA" w:rsidRPr="00467257" w:rsidSect="00D26ECA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48" w:rsidRDefault="00331A48" w:rsidP="00BC428E">
      <w:pPr>
        <w:spacing w:after="0" w:line="240" w:lineRule="auto"/>
      </w:pPr>
      <w:r>
        <w:separator/>
      </w:r>
    </w:p>
  </w:endnote>
  <w:endnote w:type="continuationSeparator" w:id="0">
    <w:p w:rsidR="00331A48" w:rsidRDefault="00331A48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48" w:rsidRDefault="00331A48" w:rsidP="00BC428E">
      <w:pPr>
        <w:spacing w:after="0" w:line="240" w:lineRule="auto"/>
      </w:pPr>
      <w:r>
        <w:separator/>
      </w:r>
    </w:p>
  </w:footnote>
  <w:footnote w:type="continuationSeparator" w:id="0">
    <w:p w:rsidR="00331A48" w:rsidRDefault="00331A48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74ECE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AA48E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513BD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DA8B68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FC1621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ECA" w:rsidRPr="00467257" w:rsidRDefault="00D26ECA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E87507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300" w:rsidRPr="00467257" w:rsidRDefault="000C030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333303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9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DF"/>
    <w:rsid w:val="00073540"/>
    <w:rsid w:val="000771BB"/>
    <w:rsid w:val="000C0300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31A48"/>
    <w:rsid w:val="00354966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6FA7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46BDA"/>
    <w:rsid w:val="00C641DF"/>
    <w:rsid w:val="00C71309"/>
    <w:rsid w:val="00C716E6"/>
    <w:rsid w:val="00C76FA5"/>
    <w:rsid w:val="00CD412E"/>
    <w:rsid w:val="00CF5DE7"/>
    <w:rsid w:val="00D15906"/>
    <w:rsid w:val="00D1637F"/>
    <w:rsid w:val="00D22E66"/>
    <w:rsid w:val="00D26ECA"/>
    <w:rsid w:val="00D365BF"/>
    <w:rsid w:val="00D40AC7"/>
    <w:rsid w:val="00E45531"/>
    <w:rsid w:val="00E96F9D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2579D398B484841BE0291093A06A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451CB-6CDF-4C77-A24C-20687A492261}"/>
      </w:docPartPr>
      <w:docPartBody>
        <w:p w:rsidR="00000000" w:rsidRDefault="000C0B40" w:rsidP="000C0B40">
          <w:pPr>
            <w:pStyle w:val="52579D398B484841BE0291093A06A06F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3F4E37A1D743451990A3E0A7C9758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715D9-5E0E-4116-A800-CFAC8F929BE6}"/>
      </w:docPartPr>
      <w:docPartBody>
        <w:p w:rsidR="00000000" w:rsidRDefault="000C0B40" w:rsidP="000C0B40">
          <w:pPr>
            <w:pStyle w:val="3F4E37A1D743451990A3E0A7C97587B5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C5D225A2F841407A8B173B3C83515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6F09C-8DAA-46D4-A11B-2D053F1727BF}"/>
      </w:docPartPr>
      <w:docPartBody>
        <w:p w:rsidR="00000000" w:rsidRDefault="000C0B40" w:rsidP="000C0B40">
          <w:pPr>
            <w:pStyle w:val="C5D225A2F841407A8B173B3C83515C0D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C238D851097A468390ECC3A552F9C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87644-F861-429C-866B-7A714DA65447}"/>
      </w:docPartPr>
      <w:docPartBody>
        <w:p w:rsidR="00000000" w:rsidRDefault="000C0B40" w:rsidP="000C0B40">
          <w:pPr>
            <w:pStyle w:val="C238D851097A468390ECC3A552F9C794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3FB644260F424ECCA8D544367096E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2B249-2AD3-4B8B-BA07-6F560ECAB41E}"/>
      </w:docPartPr>
      <w:docPartBody>
        <w:p w:rsidR="00000000" w:rsidRDefault="000C0B40" w:rsidP="000C0B40">
          <w:pPr>
            <w:pStyle w:val="3FB644260F424ECCA8D544367096ECD4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937523C9BA52451DB0146F5B9D2D6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5DD4F-6EDB-4F5B-8DC0-364584418183}"/>
      </w:docPartPr>
      <w:docPartBody>
        <w:p w:rsidR="00000000" w:rsidRDefault="000C0B40" w:rsidP="000C0B40">
          <w:pPr>
            <w:pStyle w:val="937523C9BA52451DB0146F5B9D2D6F3B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BC0DA6B2B49E4E3BBBD14DE0F9D1A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DB4FB-99EA-4B5C-A247-9B506384B808}"/>
      </w:docPartPr>
      <w:docPartBody>
        <w:p w:rsidR="00000000" w:rsidRDefault="000C0B40" w:rsidP="000C0B40">
          <w:pPr>
            <w:pStyle w:val="BC0DA6B2B49E4E3BBBD14DE0F9D1A79B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D3BFE0FD3DEC45ADBA2B90526725F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42C45-1AD9-4AA2-838B-98D514EE0666}"/>
      </w:docPartPr>
      <w:docPartBody>
        <w:p w:rsidR="00000000" w:rsidRDefault="000C0B40" w:rsidP="000C0B40">
          <w:pPr>
            <w:pStyle w:val="D3BFE0FD3DEC45ADBA2B90526725FD69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85BE7D73589F429DB6A6F40435969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587DD-281F-4569-9B02-4C8B2D5DEE98}"/>
      </w:docPartPr>
      <w:docPartBody>
        <w:p w:rsidR="00000000" w:rsidRDefault="000C0B40" w:rsidP="000C0B40">
          <w:pPr>
            <w:pStyle w:val="85BE7D73589F429DB6A6F4043596963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E37E17DFE0E04E388609E907B376D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4E2FC-87BB-43DC-9ECD-B84C5ED544E2}"/>
      </w:docPartPr>
      <w:docPartBody>
        <w:p w:rsidR="00000000" w:rsidRDefault="000C0B40" w:rsidP="000C0B40">
          <w:pPr>
            <w:pStyle w:val="E37E17DFE0E04E388609E907B376D8FC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CDDC15163FC147C28C5814F72E6C1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620A6-0E90-43D6-9831-1FA17D56730C}"/>
      </w:docPartPr>
      <w:docPartBody>
        <w:p w:rsidR="00000000" w:rsidRDefault="000C0B40" w:rsidP="000C0B40">
          <w:pPr>
            <w:pStyle w:val="CDDC15163FC147C28C5814F72E6C1CB1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6A8BEFE39C074FEFBC6FD33130BC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E7591-25E4-4A64-8293-2F31FE59BD02}"/>
      </w:docPartPr>
      <w:docPartBody>
        <w:p w:rsidR="00000000" w:rsidRDefault="000C0B40" w:rsidP="000C0B40">
          <w:pPr>
            <w:pStyle w:val="6A8BEFE39C074FEFBC6FD33130BC50E6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4C4D78EC2B514A02A5482712279ED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2B91F-7008-4738-A175-AC3F9E301456}"/>
      </w:docPartPr>
      <w:docPartBody>
        <w:p w:rsidR="00000000" w:rsidRDefault="000C0B40" w:rsidP="000C0B40">
          <w:pPr>
            <w:pStyle w:val="4C4D78EC2B514A02A5482712279EDBFF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237FDADFCDD94FAEAA09E8F3CD66D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30823-EA3B-4BA5-8F1C-0ECEBA9EF676}"/>
      </w:docPartPr>
      <w:docPartBody>
        <w:p w:rsidR="00000000" w:rsidRDefault="000C0B40" w:rsidP="000C0B40">
          <w:pPr>
            <w:pStyle w:val="237FDADFCDD94FAEAA09E8F3CD66DB19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925E5D73504A48DF964EDC4C991FE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4578F-C0D6-45E0-813C-B74420016B9B}"/>
      </w:docPartPr>
      <w:docPartBody>
        <w:p w:rsidR="00000000" w:rsidRDefault="000C0B40" w:rsidP="000C0B40">
          <w:pPr>
            <w:pStyle w:val="925E5D73504A48DF964EDC4C991FEF57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162191FDEC5419299188B60779A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15115-32A6-470B-B36C-C8E3D6134548}"/>
      </w:docPartPr>
      <w:docPartBody>
        <w:p w:rsidR="00000000" w:rsidRDefault="000C0B40" w:rsidP="000C0B40">
          <w:pPr>
            <w:pStyle w:val="8162191FDEC5419299188B60779A50E6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5191B6FED40344E5B400C97935187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EC9A-E974-47CC-AA07-ECB69DDBD6FC}"/>
      </w:docPartPr>
      <w:docPartBody>
        <w:p w:rsidR="00000000" w:rsidRDefault="000C0B40" w:rsidP="000C0B40">
          <w:pPr>
            <w:pStyle w:val="5191B6FED40344E5B400C97935187E5A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70FE5FE6E4ED49E7A23F61E03D113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70C22-CE82-49BE-A79D-E16746633E51}"/>
      </w:docPartPr>
      <w:docPartBody>
        <w:p w:rsidR="00000000" w:rsidRDefault="000C0B40" w:rsidP="000C0B40">
          <w:pPr>
            <w:pStyle w:val="70FE5FE6E4ED49E7A23F61E03D113F4B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6FA6A842238A403DA7E84EC49E9A3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2731E-D5AB-479A-AC8F-D67209DF50CE}"/>
      </w:docPartPr>
      <w:docPartBody>
        <w:p w:rsidR="00000000" w:rsidRDefault="000C0B40" w:rsidP="000C0B40">
          <w:pPr>
            <w:pStyle w:val="6FA6A842238A403DA7E84EC49E9A3E0C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8E0433AEFEB04CCC95DF1639BCF2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8B7EB-9340-41D9-8B23-E4EFB2385CE0}"/>
      </w:docPartPr>
      <w:docPartBody>
        <w:p w:rsidR="00000000" w:rsidRDefault="000C0B40" w:rsidP="000C0B40">
          <w:pPr>
            <w:pStyle w:val="8E0433AEFEB04CCC95DF1639BCF24B34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3FD3FEB9609C467A9CD56A40E216D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1326-7C5D-4322-8B84-E6FBF6FFCBC4}"/>
      </w:docPartPr>
      <w:docPartBody>
        <w:p w:rsidR="00000000" w:rsidRDefault="000C0B40" w:rsidP="000C0B40">
          <w:pPr>
            <w:pStyle w:val="3FD3FEB9609C467A9CD56A40E216D018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26C5E64FA14C4123A32E556AB493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27333-9CF7-4C90-B2A8-3C185348DD21}"/>
      </w:docPartPr>
      <w:docPartBody>
        <w:p w:rsidR="00000000" w:rsidRDefault="000C0B40" w:rsidP="000C0B40">
          <w:pPr>
            <w:pStyle w:val="26C5E64FA14C4123A32E556AB4930966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7E463C356914CF7B1C7A1F112698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D71CC-411C-44F8-B190-976AA99393D8}"/>
      </w:docPartPr>
      <w:docPartBody>
        <w:p w:rsidR="00000000" w:rsidRDefault="000C0B40" w:rsidP="000C0B40">
          <w:pPr>
            <w:pStyle w:val="67E463C356914CF7B1C7A1F11269805E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5245DD76D76241D89113C56316E8E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4E3B3-A944-4BB8-920E-9F168C815A93}"/>
      </w:docPartPr>
      <w:docPartBody>
        <w:p w:rsidR="00000000" w:rsidRDefault="000C0B40" w:rsidP="000C0B40">
          <w:pPr>
            <w:pStyle w:val="5245DD76D76241D89113C56316E8EF4D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AFDE273ED04D4E6481E9CC89935D3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85F6A-8B88-4E8F-B80C-B05F1311CB11}"/>
      </w:docPartPr>
      <w:docPartBody>
        <w:p w:rsidR="00000000" w:rsidRDefault="000C0B40" w:rsidP="000C0B40">
          <w:pPr>
            <w:pStyle w:val="AFDE273ED04D4E6481E9CC89935D3193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2B4F9D99254340B7A82406B31FEAB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10B64-6AA7-499C-9406-A8750CE62FA5}"/>
      </w:docPartPr>
      <w:docPartBody>
        <w:p w:rsidR="00000000" w:rsidRDefault="000C0B40" w:rsidP="000C0B40">
          <w:pPr>
            <w:pStyle w:val="2B4F9D99254340B7A82406B31FEAB2AE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7DBAB670EDDE49E8A83A4C1F7C2C6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9B500-C915-4927-9F6C-BFD3600BAC51}"/>
      </w:docPartPr>
      <w:docPartBody>
        <w:p w:rsidR="00000000" w:rsidRDefault="000C0B40" w:rsidP="000C0B40">
          <w:pPr>
            <w:pStyle w:val="7DBAB670EDDE49E8A83A4C1F7C2C6820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94F92F5A6E347D3B2AF132E201EC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6D26-56DA-40AB-B202-035345DA5EFA}"/>
      </w:docPartPr>
      <w:docPartBody>
        <w:p w:rsidR="00000000" w:rsidRDefault="000C0B40" w:rsidP="000C0B40">
          <w:pPr>
            <w:pStyle w:val="694F92F5A6E347D3B2AF132E201EC0B6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A6EBBAA0684C44E2950709B880681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A9FA8-7185-4C9D-83DB-C5726AD5331A}"/>
      </w:docPartPr>
      <w:docPartBody>
        <w:p w:rsidR="00000000" w:rsidRDefault="000C0B40" w:rsidP="000C0B40">
          <w:pPr>
            <w:pStyle w:val="A6EBBAA0684C44E2950709B8806813A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D6F7E51ABD64E5E9E5BD1E08B810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02ED-EE91-4A91-A6F6-941461D3D0AA}"/>
      </w:docPartPr>
      <w:docPartBody>
        <w:p w:rsidR="00000000" w:rsidRDefault="000C0B40" w:rsidP="000C0B40">
          <w:pPr>
            <w:pStyle w:val="1D6F7E51ABD64E5E9E5BD1E08B810D31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40"/>
    <w:rsid w:val="000C0B40"/>
    <w:rsid w:val="00D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2579D398B484841BE0291093A06A06F">
    <w:name w:val="52579D398B484841BE0291093A06A06F"/>
    <w:rsid w:val="000C0B40"/>
  </w:style>
  <w:style w:type="paragraph" w:customStyle="1" w:styleId="3F4E37A1D743451990A3E0A7C97587B5">
    <w:name w:val="3F4E37A1D743451990A3E0A7C97587B5"/>
    <w:rsid w:val="000C0B40"/>
  </w:style>
  <w:style w:type="paragraph" w:customStyle="1" w:styleId="C5D225A2F841407A8B173B3C83515C0D">
    <w:name w:val="C5D225A2F841407A8B173B3C83515C0D"/>
    <w:rsid w:val="000C0B40"/>
  </w:style>
  <w:style w:type="paragraph" w:customStyle="1" w:styleId="C238D851097A468390ECC3A552F9C794">
    <w:name w:val="C238D851097A468390ECC3A552F9C794"/>
    <w:rsid w:val="000C0B40"/>
  </w:style>
  <w:style w:type="paragraph" w:customStyle="1" w:styleId="3FB644260F424ECCA8D544367096ECD4">
    <w:name w:val="3FB644260F424ECCA8D544367096ECD4"/>
    <w:rsid w:val="000C0B40"/>
  </w:style>
  <w:style w:type="paragraph" w:customStyle="1" w:styleId="937523C9BA52451DB0146F5B9D2D6F3B">
    <w:name w:val="937523C9BA52451DB0146F5B9D2D6F3B"/>
    <w:rsid w:val="000C0B40"/>
  </w:style>
  <w:style w:type="paragraph" w:customStyle="1" w:styleId="BC0DA6B2B49E4E3BBBD14DE0F9D1A79B">
    <w:name w:val="BC0DA6B2B49E4E3BBBD14DE0F9D1A79B"/>
    <w:rsid w:val="000C0B40"/>
  </w:style>
  <w:style w:type="paragraph" w:customStyle="1" w:styleId="D3BFE0FD3DEC45ADBA2B90526725FD69">
    <w:name w:val="D3BFE0FD3DEC45ADBA2B90526725FD69"/>
    <w:rsid w:val="000C0B40"/>
  </w:style>
  <w:style w:type="paragraph" w:customStyle="1" w:styleId="85BE7D73589F429DB6A6F40435969631">
    <w:name w:val="85BE7D73589F429DB6A6F40435969631"/>
    <w:rsid w:val="000C0B40"/>
  </w:style>
  <w:style w:type="paragraph" w:customStyle="1" w:styleId="E37E17DFE0E04E388609E907B376D8FC">
    <w:name w:val="E37E17DFE0E04E388609E907B376D8FC"/>
    <w:rsid w:val="000C0B40"/>
  </w:style>
  <w:style w:type="paragraph" w:customStyle="1" w:styleId="CDDC15163FC147C28C5814F72E6C1CB1">
    <w:name w:val="CDDC15163FC147C28C5814F72E6C1CB1"/>
    <w:rsid w:val="000C0B40"/>
  </w:style>
  <w:style w:type="paragraph" w:customStyle="1" w:styleId="6A8BEFE39C074FEFBC6FD33130BC50E6">
    <w:name w:val="6A8BEFE39C074FEFBC6FD33130BC50E6"/>
    <w:rsid w:val="000C0B40"/>
  </w:style>
  <w:style w:type="paragraph" w:customStyle="1" w:styleId="4C4D78EC2B514A02A5482712279EDBFF">
    <w:name w:val="4C4D78EC2B514A02A5482712279EDBFF"/>
    <w:rsid w:val="000C0B40"/>
  </w:style>
  <w:style w:type="paragraph" w:customStyle="1" w:styleId="237FDADFCDD94FAEAA09E8F3CD66DB19">
    <w:name w:val="237FDADFCDD94FAEAA09E8F3CD66DB19"/>
    <w:rsid w:val="000C0B40"/>
  </w:style>
  <w:style w:type="paragraph" w:customStyle="1" w:styleId="925E5D73504A48DF964EDC4C991FEF57">
    <w:name w:val="925E5D73504A48DF964EDC4C991FEF57"/>
    <w:rsid w:val="000C0B40"/>
  </w:style>
  <w:style w:type="paragraph" w:customStyle="1" w:styleId="8162191FDEC5419299188B60779A50E6">
    <w:name w:val="8162191FDEC5419299188B60779A50E6"/>
    <w:rsid w:val="000C0B40"/>
  </w:style>
  <w:style w:type="paragraph" w:customStyle="1" w:styleId="5191B6FED40344E5B400C97935187E5A">
    <w:name w:val="5191B6FED40344E5B400C97935187E5A"/>
    <w:rsid w:val="000C0B40"/>
  </w:style>
  <w:style w:type="paragraph" w:customStyle="1" w:styleId="70FE5FE6E4ED49E7A23F61E03D113F4B">
    <w:name w:val="70FE5FE6E4ED49E7A23F61E03D113F4B"/>
    <w:rsid w:val="000C0B40"/>
  </w:style>
  <w:style w:type="paragraph" w:customStyle="1" w:styleId="6FA6A842238A403DA7E84EC49E9A3E0C">
    <w:name w:val="6FA6A842238A403DA7E84EC49E9A3E0C"/>
    <w:rsid w:val="000C0B40"/>
  </w:style>
  <w:style w:type="paragraph" w:customStyle="1" w:styleId="8E0433AEFEB04CCC95DF1639BCF24B34">
    <w:name w:val="8E0433AEFEB04CCC95DF1639BCF24B34"/>
    <w:rsid w:val="000C0B40"/>
  </w:style>
  <w:style w:type="paragraph" w:customStyle="1" w:styleId="3FD3FEB9609C467A9CD56A40E216D018">
    <w:name w:val="3FD3FEB9609C467A9CD56A40E216D018"/>
    <w:rsid w:val="000C0B40"/>
  </w:style>
  <w:style w:type="paragraph" w:customStyle="1" w:styleId="26C5E64FA14C4123A32E556AB4930966">
    <w:name w:val="26C5E64FA14C4123A32E556AB4930966"/>
    <w:rsid w:val="000C0B40"/>
  </w:style>
  <w:style w:type="paragraph" w:customStyle="1" w:styleId="67E463C356914CF7B1C7A1F11269805E">
    <w:name w:val="67E463C356914CF7B1C7A1F11269805E"/>
    <w:rsid w:val="000C0B40"/>
  </w:style>
  <w:style w:type="paragraph" w:customStyle="1" w:styleId="5245DD76D76241D89113C56316E8EF4D">
    <w:name w:val="5245DD76D76241D89113C56316E8EF4D"/>
    <w:rsid w:val="000C0B40"/>
  </w:style>
  <w:style w:type="paragraph" w:customStyle="1" w:styleId="AFDE273ED04D4E6481E9CC89935D3193">
    <w:name w:val="AFDE273ED04D4E6481E9CC89935D3193"/>
    <w:rsid w:val="000C0B40"/>
  </w:style>
  <w:style w:type="paragraph" w:customStyle="1" w:styleId="2B4F9D99254340B7A82406B31FEAB2AE">
    <w:name w:val="2B4F9D99254340B7A82406B31FEAB2AE"/>
    <w:rsid w:val="000C0B40"/>
  </w:style>
  <w:style w:type="paragraph" w:customStyle="1" w:styleId="7DBAB670EDDE49E8A83A4C1F7C2C6820">
    <w:name w:val="7DBAB670EDDE49E8A83A4C1F7C2C6820"/>
    <w:rsid w:val="000C0B40"/>
  </w:style>
  <w:style w:type="paragraph" w:customStyle="1" w:styleId="694F92F5A6E347D3B2AF132E201EC0B6">
    <w:name w:val="694F92F5A6E347D3B2AF132E201EC0B6"/>
    <w:rsid w:val="000C0B40"/>
  </w:style>
  <w:style w:type="paragraph" w:customStyle="1" w:styleId="A6EBBAA0684C44E2950709B8806813A5">
    <w:name w:val="A6EBBAA0684C44E2950709B8806813A5"/>
    <w:rsid w:val="000C0B40"/>
  </w:style>
  <w:style w:type="paragraph" w:customStyle="1" w:styleId="1D6F7E51ABD64E5E9E5BD1E08B810D31">
    <w:name w:val="1D6F7E51ABD64E5E9E5BD1E08B810D31"/>
    <w:rsid w:val="000C0B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