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BF569A" w:rsidRPr="00E60BA0" w:rsidTr="00E60BA0">
        <w:trPr>
          <w:trHeight w:val="2829"/>
          <w:jc w:val="center"/>
        </w:trPr>
        <w:sdt>
          <w:sdtPr>
            <w:id w:val="1636451272"/>
            <w:placeholder>
              <w:docPart w:val="D8109A68C7854D569ADC1892B0FED5F0"/>
            </w:placeholder>
            <w:temporary/>
            <w:showingPlcHdr/>
            <w15:appearance w15:val="hidden"/>
          </w:sdtPr>
          <w:sdtContent>
            <w:bookmarkStart w:id="0" w:name="_GoBack" w:displacedByCustomXml="prev"/>
            <w:tc>
              <w:tcPr>
                <w:tcW w:w="12960" w:type="dxa"/>
                <w:gridSpan w:val="5"/>
                <w:vAlign w:val="bottom"/>
              </w:tcPr>
              <w:p w:rsidR="00BF569A" w:rsidRPr="00E60BA0" w:rsidRDefault="00BF569A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  <w:bookmarkEnd w:id="0" w:displacedByCustomXml="next"/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Subttulo"/>
            </w:pPr>
            <w:r>
              <w:t>recon0cimiento</w:t>
            </w:r>
          </w:p>
        </w:tc>
      </w:tr>
      <w:tr w:rsidR="00BF569A" w:rsidRPr="00E60BA0" w:rsidTr="00AA0737">
        <w:trPr>
          <w:jc w:val="center"/>
        </w:trPr>
        <w:sdt>
          <w:sdtPr>
            <w:id w:val="-1511144004"/>
            <w:placeholder>
              <w:docPart w:val="CF2C8937A0A94715A3744A7426443999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BF569A" w:rsidRPr="00E60BA0" w:rsidRDefault="00BF569A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Nombre"/>
            </w:pPr>
            <w:r w:rsidRPr="00186137">
              <w:rPr>
                <w:noProof/>
              </w:rPr>
              <w:t>luis fernando,bolaños</w:t>
            </w:r>
          </w:p>
        </w:tc>
      </w:tr>
      <w:tr w:rsidR="00BF569A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BF569A" w:rsidRPr="002969EB" w:rsidRDefault="00BF569A" w:rsidP="006D6AF1">
            <w:pPr>
              <w:rPr>
                <w:sz w:val="48"/>
                <w:szCs w:val="48"/>
              </w:rPr>
            </w:pPr>
            <w:r w:rsidRPr="002969EB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2969EB">
              <w:rPr>
                <w:sz w:val="48"/>
                <w:szCs w:val="48"/>
              </w:rPr>
              <w:t>de el</w:t>
            </w:r>
            <w:proofErr w:type="spellEnd"/>
            <w:r w:rsidRPr="002969EB">
              <w:rPr>
                <w:sz w:val="48"/>
                <w:szCs w:val="48"/>
              </w:rPr>
              <w:t xml:space="preserve"> curso de carate en el cual sacó un punteo de </w:t>
            </w:r>
            <w:r w:rsidRPr="00186137">
              <w:rPr>
                <w:noProof/>
                <w:sz w:val="48"/>
                <w:szCs w:val="48"/>
              </w:rPr>
              <w:t>60</w:t>
            </w:r>
            <w:r w:rsidRPr="002969EB">
              <w:rPr>
                <w:sz w:val="48"/>
                <w:szCs w:val="48"/>
              </w:rPr>
              <w:t xml:space="preserve">siendo residente de </w:t>
            </w:r>
            <w:r w:rsidRPr="00186137">
              <w:rPr>
                <w:noProof/>
                <w:sz w:val="48"/>
                <w:szCs w:val="48"/>
              </w:rPr>
              <w:t>cuilapa</w:t>
            </w:r>
          </w:p>
        </w:tc>
      </w:tr>
      <w:tr w:rsidR="00BF569A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1260" w:type="dxa"/>
          </w:tcPr>
          <w:p w:rsidR="00BF569A" w:rsidRPr="00E60BA0" w:rsidRDefault="00BF569A" w:rsidP="00AA0737"/>
        </w:tc>
        <w:tc>
          <w:tcPr>
            <w:tcW w:w="333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</w:tr>
      <w:tr w:rsidR="00BF569A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BF569A" w:rsidRPr="00E60BA0" w:rsidRDefault="00BF569A" w:rsidP="008A067C"/>
        </w:tc>
        <w:sdt>
          <w:sdtPr>
            <w:id w:val="-1077583615"/>
            <w:placeholder>
              <w:docPart w:val="89179E9E0A3D4B6B947B58BFD0761836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BF569A" w:rsidRPr="00E60BA0" w:rsidRDefault="00BF569A" w:rsidP="008A067C"/>
        </w:tc>
        <w:sdt>
          <w:sdtPr>
            <w:id w:val="1936019596"/>
            <w:placeholder>
              <w:docPart w:val="4E09A05D13674EAFAE6B1AC361859038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BF569A" w:rsidRPr="00E60BA0" w:rsidRDefault="00BF569A" w:rsidP="008A067C"/>
        </w:tc>
      </w:tr>
    </w:tbl>
    <w:p w:rsidR="00BF569A" w:rsidRDefault="00BF569A" w:rsidP="00AA0737">
      <w:pPr>
        <w:pStyle w:val="Textoindependiente"/>
        <w:sectPr w:rsidR="00BF569A" w:rsidSect="00BF569A">
          <w:headerReference w:type="default" r:id="rId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BF569A" w:rsidRPr="00E60BA0" w:rsidTr="00E60BA0">
        <w:trPr>
          <w:trHeight w:val="2829"/>
          <w:jc w:val="center"/>
        </w:trPr>
        <w:sdt>
          <w:sdtPr>
            <w:id w:val="-1352729649"/>
            <w:placeholder>
              <w:docPart w:val="9EAC3612D8704557BBBF5F5AB5107DC7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BF569A" w:rsidRPr="00E60BA0" w:rsidRDefault="00BF569A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Subttulo"/>
            </w:pPr>
            <w:r>
              <w:t>recon0cimiento</w:t>
            </w:r>
          </w:p>
        </w:tc>
      </w:tr>
      <w:tr w:rsidR="00BF569A" w:rsidRPr="00E60BA0" w:rsidTr="00AA0737">
        <w:trPr>
          <w:jc w:val="center"/>
        </w:trPr>
        <w:sdt>
          <w:sdtPr>
            <w:id w:val="-1416631588"/>
            <w:placeholder>
              <w:docPart w:val="BC92C72B325148338A67597519F63DE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BF569A" w:rsidRPr="00E60BA0" w:rsidRDefault="00BF569A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Nombre"/>
            </w:pPr>
            <w:r w:rsidRPr="00186137">
              <w:rPr>
                <w:noProof/>
              </w:rPr>
              <w:t>ana maria</w:t>
            </w:r>
          </w:p>
        </w:tc>
      </w:tr>
      <w:tr w:rsidR="00BF569A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BF569A" w:rsidRPr="002969EB" w:rsidRDefault="00BF569A" w:rsidP="006D6AF1">
            <w:pPr>
              <w:rPr>
                <w:sz w:val="48"/>
                <w:szCs w:val="48"/>
              </w:rPr>
            </w:pPr>
            <w:r w:rsidRPr="002969EB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2969EB">
              <w:rPr>
                <w:sz w:val="48"/>
                <w:szCs w:val="48"/>
              </w:rPr>
              <w:t>de el</w:t>
            </w:r>
            <w:proofErr w:type="spellEnd"/>
            <w:r w:rsidRPr="002969EB">
              <w:rPr>
                <w:sz w:val="48"/>
                <w:szCs w:val="48"/>
              </w:rPr>
              <w:t xml:space="preserve"> curso de carate en el cual sacó un punteo de </w:t>
            </w:r>
            <w:r w:rsidRPr="00186137">
              <w:rPr>
                <w:noProof/>
                <w:sz w:val="48"/>
                <w:szCs w:val="48"/>
              </w:rPr>
              <w:t>80</w:t>
            </w:r>
            <w:r w:rsidRPr="002969EB">
              <w:rPr>
                <w:sz w:val="48"/>
                <w:szCs w:val="48"/>
              </w:rPr>
              <w:t xml:space="preserve">siendo residente de </w:t>
            </w:r>
            <w:r w:rsidRPr="00186137">
              <w:rPr>
                <w:noProof/>
                <w:sz w:val="48"/>
                <w:szCs w:val="48"/>
              </w:rPr>
              <w:t>santa cruz</w:t>
            </w:r>
          </w:p>
        </w:tc>
      </w:tr>
      <w:tr w:rsidR="00BF569A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1260" w:type="dxa"/>
          </w:tcPr>
          <w:p w:rsidR="00BF569A" w:rsidRPr="00E60BA0" w:rsidRDefault="00BF569A" w:rsidP="00AA0737"/>
        </w:tc>
        <w:tc>
          <w:tcPr>
            <w:tcW w:w="333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</w:tr>
      <w:tr w:rsidR="00BF569A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BF569A" w:rsidRPr="00E60BA0" w:rsidRDefault="00BF569A" w:rsidP="008A067C"/>
        </w:tc>
        <w:sdt>
          <w:sdtPr>
            <w:id w:val="1904174239"/>
            <w:placeholder>
              <w:docPart w:val="E5A46C2E01BF48D88B56A3F6EDF12716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BF569A" w:rsidRPr="00E60BA0" w:rsidRDefault="00BF569A" w:rsidP="008A067C"/>
        </w:tc>
        <w:sdt>
          <w:sdtPr>
            <w:id w:val="-2123374614"/>
            <w:placeholder>
              <w:docPart w:val="F1971148920D482A9E3596EC1A6606BD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BF569A" w:rsidRPr="00E60BA0" w:rsidRDefault="00BF569A" w:rsidP="008A067C"/>
        </w:tc>
      </w:tr>
    </w:tbl>
    <w:p w:rsidR="00BF569A" w:rsidRDefault="00BF569A" w:rsidP="00AA0737">
      <w:pPr>
        <w:pStyle w:val="Textoindependiente"/>
        <w:sectPr w:rsidR="00BF569A" w:rsidSect="00BF569A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BF569A" w:rsidRPr="00E60BA0" w:rsidTr="00E60BA0">
        <w:trPr>
          <w:trHeight w:val="2829"/>
          <w:jc w:val="center"/>
        </w:trPr>
        <w:sdt>
          <w:sdtPr>
            <w:id w:val="1688715727"/>
            <w:placeholder>
              <w:docPart w:val="48E28D0E1AED47BCABB3A6EC35FC8DC0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BF569A" w:rsidRPr="00E60BA0" w:rsidRDefault="00BF569A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Subttulo"/>
            </w:pPr>
            <w:r>
              <w:t>recon0cimiento</w:t>
            </w:r>
          </w:p>
        </w:tc>
      </w:tr>
      <w:tr w:rsidR="00BF569A" w:rsidRPr="00E60BA0" w:rsidTr="00AA0737">
        <w:trPr>
          <w:jc w:val="center"/>
        </w:trPr>
        <w:sdt>
          <w:sdtPr>
            <w:id w:val="-1786030890"/>
            <w:placeholder>
              <w:docPart w:val="430D695AC45C41DA93C54FE3D614114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BF569A" w:rsidRPr="00E60BA0" w:rsidRDefault="00BF569A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Nombre"/>
            </w:pPr>
            <w:r w:rsidRPr="00186137">
              <w:rPr>
                <w:noProof/>
              </w:rPr>
              <w:t>raul</w:t>
            </w:r>
          </w:p>
        </w:tc>
      </w:tr>
      <w:tr w:rsidR="00BF569A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BF569A" w:rsidRPr="002969EB" w:rsidRDefault="00BF569A" w:rsidP="006D6AF1">
            <w:pPr>
              <w:rPr>
                <w:sz w:val="48"/>
                <w:szCs w:val="48"/>
              </w:rPr>
            </w:pPr>
            <w:r w:rsidRPr="002969EB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2969EB">
              <w:rPr>
                <w:sz w:val="48"/>
                <w:szCs w:val="48"/>
              </w:rPr>
              <w:t>de el</w:t>
            </w:r>
            <w:proofErr w:type="spellEnd"/>
            <w:r w:rsidRPr="002969EB">
              <w:rPr>
                <w:sz w:val="48"/>
                <w:szCs w:val="48"/>
              </w:rPr>
              <w:t xml:space="preserve"> curso de carate en el cual sacó un punteo de </w:t>
            </w:r>
            <w:r w:rsidRPr="00186137">
              <w:rPr>
                <w:noProof/>
                <w:sz w:val="48"/>
                <w:szCs w:val="48"/>
              </w:rPr>
              <w:t>52</w:t>
            </w:r>
            <w:r w:rsidRPr="002969EB">
              <w:rPr>
                <w:sz w:val="48"/>
                <w:szCs w:val="48"/>
              </w:rPr>
              <w:t xml:space="preserve">siendo residente de </w:t>
            </w:r>
            <w:r w:rsidRPr="00186137">
              <w:rPr>
                <w:noProof/>
                <w:sz w:val="48"/>
                <w:szCs w:val="48"/>
              </w:rPr>
              <w:t>barberena</w:t>
            </w:r>
          </w:p>
        </w:tc>
      </w:tr>
      <w:tr w:rsidR="00BF569A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1260" w:type="dxa"/>
          </w:tcPr>
          <w:p w:rsidR="00BF569A" w:rsidRPr="00E60BA0" w:rsidRDefault="00BF569A" w:rsidP="00AA0737"/>
        </w:tc>
        <w:tc>
          <w:tcPr>
            <w:tcW w:w="333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</w:tr>
      <w:tr w:rsidR="00BF569A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BF569A" w:rsidRPr="00E60BA0" w:rsidRDefault="00BF569A" w:rsidP="008A067C"/>
        </w:tc>
        <w:sdt>
          <w:sdtPr>
            <w:id w:val="-92637054"/>
            <w:placeholder>
              <w:docPart w:val="E20BB2D8DC6B487C8EF401A8A3957327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BF569A" w:rsidRPr="00E60BA0" w:rsidRDefault="00BF569A" w:rsidP="008A067C"/>
        </w:tc>
        <w:sdt>
          <w:sdtPr>
            <w:id w:val="1867408320"/>
            <w:placeholder>
              <w:docPart w:val="7CD0F14D1ED44F5EABEBAAE1F5FB8D51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BF569A" w:rsidRPr="00E60BA0" w:rsidRDefault="00BF569A" w:rsidP="008A067C"/>
        </w:tc>
      </w:tr>
    </w:tbl>
    <w:p w:rsidR="00BF569A" w:rsidRDefault="00BF569A" w:rsidP="00AA0737">
      <w:pPr>
        <w:pStyle w:val="Textoindependiente"/>
        <w:sectPr w:rsidR="00BF569A" w:rsidSect="00BF569A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BF569A" w:rsidRPr="00E60BA0" w:rsidTr="00E60BA0">
        <w:trPr>
          <w:trHeight w:val="2829"/>
          <w:jc w:val="center"/>
        </w:trPr>
        <w:sdt>
          <w:sdtPr>
            <w:id w:val="-1166003154"/>
            <w:placeholder>
              <w:docPart w:val="B8D6E5B3CC8E4C0684C547FFD667EAC2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BF569A" w:rsidRPr="00E60BA0" w:rsidRDefault="00BF569A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Subttulo"/>
            </w:pPr>
            <w:r>
              <w:t>recon0cimiento</w:t>
            </w:r>
          </w:p>
        </w:tc>
      </w:tr>
      <w:tr w:rsidR="00BF569A" w:rsidRPr="00E60BA0" w:rsidTr="00AA0737">
        <w:trPr>
          <w:jc w:val="center"/>
        </w:trPr>
        <w:sdt>
          <w:sdtPr>
            <w:id w:val="288939219"/>
            <w:placeholder>
              <w:docPart w:val="A9E603F3145B4564B9F31C1660CE69F2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BF569A" w:rsidRPr="00E60BA0" w:rsidRDefault="00BF569A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Nombre"/>
            </w:pPr>
            <w:r w:rsidRPr="00186137">
              <w:rPr>
                <w:noProof/>
              </w:rPr>
              <w:t>joce</w:t>
            </w:r>
          </w:p>
        </w:tc>
      </w:tr>
      <w:tr w:rsidR="00BF569A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BF569A" w:rsidRPr="002969EB" w:rsidRDefault="00BF569A" w:rsidP="006D6AF1">
            <w:pPr>
              <w:rPr>
                <w:sz w:val="48"/>
                <w:szCs w:val="48"/>
              </w:rPr>
            </w:pPr>
            <w:r w:rsidRPr="002969EB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2969EB">
              <w:rPr>
                <w:sz w:val="48"/>
                <w:szCs w:val="48"/>
              </w:rPr>
              <w:t>de el</w:t>
            </w:r>
            <w:proofErr w:type="spellEnd"/>
            <w:r w:rsidRPr="002969EB">
              <w:rPr>
                <w:sz w:val="48"/>
                <w:szCs w:val="48"/>
              </w:rPr>
              <w:t xml:space="preserve"> curso de carate en el cual sacó un punteo de </w:t>
            </w:r>
            <w:r w:rsidRPr="00186137">
              <w:rPr>
                <w:noProof/>
                <w:sz w:val="48"/>
                <w:szCs w:val="48"/>
              </w:rPr>
              <w:t>30</w:t>
            </w:r>
            <w:r w:rsidRPr="002969EB">
              <w:rPr>
                <w:sz w:val="48"/>
                <w:szCs w:val="48"/>
              </w:rPr>
              <w:t xml:space="preserve">siendo residente de </w:t>
            </w:r>
            <w:r w:rsidRPr="00186137">
              <w:rPr>
                <w:noProof/>
                <w:sz w:val="48"/>
                <w:szCs w:val="48"/>
              </w:rPr>
              <w:t>cuilapa</w:t>
            </w:r>
          </w:p>
        </w:tc>
      </w:tr>
      <w:tr w:rsidR="00BF569A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1260" w:type="dxa"/>
          </w:tcPr>
          <w:p w:rsidR="00BF569A" w:rsidRPr="00E60BA0" w:rsidRDefault="00BF569A" w:rsidP="00AA0737"/>
        </w:tc>
        <w:tc>
          <w:tcPr>
            <w:tcW w:w="333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</w:tr>
      <w:tr w:rsidR="00BF569A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BF569A" w:rsidRPr="00E60BA0" w:rsidRDefault="00BF569A" w:rsidP="008A067C"/>
        </w:tc>
        <w:sdt>
          <w:sdtPr>
            <w:id w:val="-176966315"/>
            <w:placeholder>
              <w:docPart w:val="49BE7221B7824B2298687E0ECF4DD0C6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BF569A" w:rsidRPr="00E60BA0" w:rsidRDefault="00BF569A" w:rsidP="008A067C"/>
        </w:tc>
        <w:sdt>
          <w:sdtPr>
            <w:id w:val="-593474365"/>
            <w:placeholder>
              <w:docPart w:val="ABC9C7F62F75482CB67ED426606C158F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BF569A" w:rsidRPr="00E60BA0" w:rsidRDefault="00BF569A" w:rsidP="008A067C"/>
        </w:tc>
      </w:tr>
    </w:tbl>
    <w:p w:rsidR="00BF569A" w:rsidRDefault="00BF569A" w:rsidP="00AA0737">
      <w:pPr>
        <w:pStyle w:val="Textoindependiente"/>
        <w:sectPr w:rsidR="00BF569A" w:rsidSect="00BF569A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BF569A" w:rsidRPr="00E60BA0" w:rsidTr="00E60BA0">
        <w:trPr>
          <w:trHeight w:val="2829"/>
          <w:jc w:val="center"/>
        </w:trPr>
        <w:sdt>
          <w:sdtPr>
            <w:id w:val="1345979440"/>
            <w:placeholder>
              <w:docPart w:val="0F539A003E6C4328B8CB408B83106AF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BF569A" w:rsidRPr="00E60BA0" w:rsidRDefault="00BF569A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Subttulo"/>
            </w:pPr>
            <w:r>
              <w:t>recon0cimiento</w:t>
            </w:r>
          </w:p>
        </w:tc>
      </w:tr>
      <w:tr w:rsidR="00BF569A" w:rsidRPr="00E60BA0" w:rsidTr="00AA0737">
        <w:trPr>
          <w:jc w:val="center"/>
        </w:trPr>
        <w:sdt>
          <w:sdtPr>
            <w:id w:val="-126704860"/>
            <w:placeholder>
              <w:docPart w:val="A51E9B70854C45D8AC99D6283692773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BF569A" w:rsidRPr="00E60BA0" w:rsidRDefault="00BF569A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Nombre"/>
            </w:pPr>
            <w:r w:rsidRPr="00186137">
              <w:rPr>
                <w:noProof/>
              </w:rPr>
              <w:t>ernesto</w:t>
            </w:r>
          </w:p>
        </w:tc>
      </w:tr>
      <w:tr w:rsidR="00BF569A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BF569A" w:rsidRPr="002969EB" w:rsidRDefault="00BF569A" w:rsidP="006D6AF1">
            <w:pPr>
              <w:rPr>
                <w:sz w:val="48"/>
                <w:szCs w:val="48"/>
              </w:rPr>
            </w:pPr>
            <w:r w:rsidRPr="002969EB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2969EB">
              <w:rPr>
                <w:sz w:val="48"/>
                <w:szCs w:val="48"/>
              </w:rPr>
              <w:t>de el</w:t>
            </w:r>
            <w:proofErr w:type="spellEnd"/>
            <w:r w:rsidRPr="002969EB">
              <w:rPr>
                <w:sz w:val="48"/>
                <w:szCs w:val="48"/>
              </w:rPr>
              <w:t xml:space="preserve"> curso de carate en el cual sacó un punteo de </w:t>
            </w:r>
            <w:r w:rsidRPr="00186137">
              <w:rPr>
                <w:noProof/>
                <w:sz w:val="48"/>
                <w:szCs w:val="48"/>
              </w:rPr>
              <w:t>78</w:t>
            </w:r>
            <w:r w:rsidRPr="002969EB">
              <w:rPr>
                <w:sz w:val="48"/>
                <w:szCs w:val="48"/>
              </w:rPr>
              <w:t xml:space="preserve">siendo residente de </w:t>
            </w:r>
            <w:r w:rsidRPr="00186137">
              <w:rPr>
                <w:noProof/>
                <w:sz w:val="48"/>
                <w:szCs w:val="48"/>
              </w:rPr>
              <w:t>barberena</w:t>
            </w:r>
          </w:p>
        </w:tc>
      </w:tr>
      <w:tr w:rsidR="00BF569A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1260" w:type="dxa"/>
          </w:tcPr>
          <w:p w:rsidR="00BF569A" w:rsidRPr="00E60BA0" w:rsidRDefault="00BF569A" w:rsidP="00AA0737"/>
        </w:tc>
        <w:tc>
          <w:tcPr>
            <w:tcW w:w="333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</w:tr>
      <w:tr w:rsidR="00BF569A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BF569A" w:rsidRPr="00E60BA0" w:rsidRDefault="00BF569A" w:rsidP="008A067C"/>
        </w:tc>
        <w:sdt>
          <w:sdtPr>
            <w:id w:val="-126626913"/>
            <w:placeholder>
              <w:docPart w:val="FF7F50E25CBF4CB8966D8B957F40AAA0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BF569A" w:rsidRPr="00E60BA0" w:rsidRDefault="00BF569A" w:rsidP="008A067C"/>
        </w:tc>
        <w:sdt>
          <w:sdtPr>
            <w:id w:val="-792364616"/>
            <w:placeholder>
              <w:docPart w:val="69E9B7E7E3444CD9B7CD86FE30A28B12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BF569A" w:rsidRPr="00E60BA0" w:rsidRDefault="00BF569A" w:rsidP="008A067C"/>
        </w:tc>
      </w:tr>
    </w:tbl>
    <w:p w:rsidR="00BF569A" w:rsidRDefault="00BF569A" w:rsidP="00AA0737">
      <w:pPr>
        <w:pStyle w:val="Textoindependiente"/>
        <w:sectPr w:rsidR="00BF569A" w:rsidSect="00BF569A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BF569A" w:rsidRPr="00E60BA0" w:rsidTr="00E60BA0">
        <w:trPr>
          <w:trHeight w:val="2829"/>
          <w:jc w:val="center"/>
        </w:trPr>
        <w:sdt>
          <w:sdtPr>
            <w:id w:val="-1312559226"/>
            <w:placeholder>
              <w:docPart w:val="3CDCCA7252444CC8B86B44AFE6F7C4EC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BF569A" w:rsidRPr="00E60BA0" w:rsidRDefault="00BF569A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Subttulo"/>
            </w:pPr>
            <w:r>
              <w:t>recon0cimiento</w:t>
            </w:r>
          </w:p>
        </w:tc>
      </w:tr>
      <w:tr w:rsidR="00BF569A" w:rsidRPr="00E60BA0" w:rsidTr="00AA0737">
        <w:trPr>
          <w:jc w:val="center"/>
        </w:trPr>
        <w:sdt>
          <w:sdtPr>
            <w:id w:val="1361241972"/>
            <w:placeholder>
              <w:docPart w:val="43CA4DBF20594EA1A4F6E9108619D85C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BF569A" w:rsidRPr="00E60BA0" w:rsidRDefault="00BF569A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BF569A" w:rsidRPr="00E60BA0" w:rsidTr="00AA0737">
        <w:trPr>
          <w:jc w:val="center"/>
        </w:trPr>
        <w:tc>
          <w:tcPr>
            <w:tcW w:w="12960" w:type="dxa"/>
            <w:gridSpan w:val="5"/>
          </w:tcPr>
          <w:p w:rsidR="00BF569A" w:rsidRPr="00E60BA0" w:rsidRDefault="00BF569A" w:rsidP="002969EB">
            <w:pPr>
              <w:pStyle w:val="Nombre"/>
            </w:pPr>
            <w:r w:rsidRPr="00186137">
              <w:rPr>
                <w:noProof/>
              </w:rPr>
              <w:t>miguel</w:t>
            </w:r>
          </w:p>
        </w:tc>
      </w:tr>
      <w:tr w:rsidR="00BF569A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BF569A" w:rsidRPr="002969EB" w:rsidRDefault="00BF569A" w:rsidP="006D6AF1">
            <w:pPr>
              <w:rPr>
                <w:sz w:val="48"/>
                <w:szCs w:val="48"/>
              </w:rPr>
            </w:pPr>
            <w:r w:rsidRPr="002969EB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2969EB">
              <w:rPr>
                <w:sz w:val="48"/>
                <w:szCs w:val="48"/>
              </w:rPr>
              <w:t>de el</w:t>
            </w:r>
            <w:proofErr w:type="spellEnd"/>
            <w:r w:rsidRPr="002969EB">
              <w:rPr>
                <w:sz w:val="48"/>
                <w:szCs w:val="48"/>
              </w:rPr>
              <w:t xml:space="preserve"> curso de carate en el cual sacó un punteo de </w:t>
            </w:r>
            <w:r w:rsidRPr="00186137">
              <w:rPr>
                <w:noProof/>
                <w:sz w:val="48"/>
                <w:szCs w:val="48"/>
              </w:rPr>
              <w:t>100</w:t>
            </w:r>
            <w:r w:rsidRPr="002969EB">
              <w:rPr>
                <w:sz w:val="48"/>
                <w:szCs w:val="48"/>
              </w:rPr>
              <w:t xml:space="preserve">siendo residente de </w:t>
            </w:r>
            <w:r w:rsidRPr="00186137">
              <w:rPr>
                <w:noProof/>
                <w:sz w:val="48"/>
                <w:szCs w:val="48"/>
              </w:rPr>
              <w:t>barberena</w:t>
            </w:r>
          </w:p>
        </w:tc>
      </w:tr>
      <w:tr w:rsidR="00BF569A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1260" w:type="dxa"/>
          </w:tcPr>
          <w:p w:rsidR="00BF569A" w:rsidRPr="00E60BA0" w:rsidRDefault="00BF569A" w:rsidP="00AA0737"/>
        </w:tc>
        <w:tc>
          <w:tcPr>
            <w:tcW w:w="333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BF569A" w:rsidRPr="00E60BA0" w:rsidRDefault="00BF569A" w:rsidP="00AA0737">
            <w:pPr>
              <w:jc w:val="left"/>
            </w:pPr>
          </w:p>
        </w:tc>
      </w:tr>
      <w:tr w:rsidR="00BF569A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BF569A" w:rsidRPr="00E60BA0" w:rsidRDefault="00BF569A" w:rsidP="008A067C"/>
        </w:tc>
        <w:sdt>
          <w:sdtPr>
            <w:id w:val="-1087312454"/>
            <w:placeholder>
              <w:docPart w:val="CA18DE2F34C94207AF54C869B1E5ACE0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BF569A" w:rsidRPr="00E60BA0" w:rsidRDefault="00BF569A" w:rsidP="008A067C"/>
        </w:tc>
        <w:sdt>
          <w:sdtPr>
            <w:id w:val="1921831141"/>
            <w:placeholder>
              <w:docPart w:val="852DEF45620F42AFBA973C319D246051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BF569A" w:rsidRPr="00E60BA0" w:rsidRDefault="00BF569A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BF569A" w:rsidRPr="00E60BA0" w:rsidRDefault="00BF569A" w:rsidP="008A067C"/>
        </w:tc>
      </w:tr>
    </w:tbl>
    <w:p w:rsidR="00BF569A" w:rsidRDefault="00BF569A" w:rsidP="00AA0737">
      <w:pPr>
        <w:pStyle w:val="Textoindependiente"/>
        <w:sectPr w:rsidR="00BF569A" w:rsidSect="00BF569A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BF569A" w:rsidRPr="00E60BA0" w:rsidRDefault="00BF569A" w:rsidP="00AA0737">
      <w:pPr>
        <w:pStyle w:val="Textoindependiente"/>
      </w:pPr>
    </w:p>
    <w:sectPr w:rsidR="00BF569A" w:rsidRPr="00E60BA0" w:rsidSect="00BF569A">
      <w:headerReference w:type="default" r:id="rId15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79A" w:rsidRDefault="00FE279A" w:rsidP="003F140B">
      <w:r>
        <w:separator/>
      </w:r>
    </w:p>
  </w:endnote>
  <w:endnote w:type="continuationSeparator" w:id="0">
    <w:p w:rsidR="00FE279A" w:rsidRDefault="00FE279A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79A" w:rsidRDefault="00FE279A" w:rsidP="003F140B">
      <w:r>
        <w:separator/>
      </w:r>
    </w:p>
  </w:footnote>
  <w:footnote w:type="continuationSeparator" w:id="0">
    <w:p w:rsidR="00FE279A" w:rsidRDefault="00FE279A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9A" w:rsidRPr="00E60BA0" w:rsidRDefault="00BF569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C131CD3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9A" w:rsidRPr="00E60BA0" w:rsidRDefault="00BF569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C99DCA5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9A" w:rsidRPr="00E60BA0" w:rsidRDefault="00BF569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156B2AB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9A" w:rsidRPr="00E60BA0" w:rsidRDefault="00BF569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D96C05E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9A" w:rsidRPr="00E60BA0" w:rsidRDefault="00BF569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906B956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9A" w:rsidRPr="00E60BA0" w:rsidRDefault="00BF569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9968C35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AF1" w:rsidRPr="00E60BA0" w:rsidRDefault="006D6AF1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BC20D22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3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EB"/>
    <w:rsid w:val="0006192F"/>
    <w:rsid w:val="000D4232"/>
    <w:rsid w:val="00105822"/>
    <w:rsid w:val="001B24AF"/>
    <w:rsid w:val="002969EB"/>
    <w:rsid w:val="00317036"/>
    <w:rsid w:val="003F140B"/>
    <w:rsid w:val="004E338A"/>
    <w:rsid w:val="0050334E"/>
    <w:rsid w:val="00657B53"/>
    <w:rsid w:val="0069082D"/>
    <w:rsid w:val="006D6AF1"/>
    <w:rsid w:val="006F398B"/>
    <w:rsid w:val="0081636F"/>
    <w:rsid w:val="008A067C"/>
    <w:rsid w:val="009C11E7"/>
    <w:rsid w:val="00A1495F"/>
    <w:rsid w:val="00A410FF"/>
    <w:rsid w:val="00AA0737"/>
    <w:rsid w:val="00AB489F"/>
    <w:rsid w:val="00BC2478"/>
    <w:rsid w:val="00BF569A"/>
    <w:rsid w:val="00C00949"/>
    <w:rsid w:val="00CC06F7"/>
    <w:rsid w:val="00E31E21"/>
    <w:rsid w:val="00E60BA0"/>
    <w:rsid w:val="00ED586A"/>
    <w:rsid w:val="00EF16E7"/>
    <w:rsid w:val="00F039ED"/>
    <w:rsid w:val="00F35951"/>
    <w:rsid w:val="00FE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8109A68C7854D569ADC1892B0FED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515F2-FACC-4864-85F4-ED6F80E6AE32}"/>
      </w:docPartPr>
      <w:docPartBody>
        <w:p w:rsidR="00000000" w:rsidRDefault="00823749" w:rsidP="00823749">
          <w:pPr>
            <w:pStyle w:val="D8109A68C7854D569ADC1892B0FED5F0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CF2C8937A0A94715A3744A7426443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F2C79-618A-4658-973D-4A5E42081564}"/>
      </w:docPartPr>
      <w:docPartBody>
        <w:p w:rsidR="00000000" w:rsidRDefault="00823749" w:rsidP="00823749">
          <w:pPr>
            <w:pStyle w:val="CF2C8937A0A94715A3744A7426443999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9179E9E0A3D4B6B947B58BFD076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EE812-77A5-438C-97E4-327A5F5C98CE}"/>
      </w:docPartPr>
      <w:docPartBody>
        <w:p w:rsidR="00000000" w:rsidRDefault="00823749" w:rsidP="00823749">
          <w:pPr>
            <w:pStyle w:val="89179E9E0A3D4B6B947B58BFD0761836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4E09A05D13674EAFAE6B1AC361859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BA6CA-5EE3-4654-9AAA-71B06867E0B9}"/>
      </w:docPartPr>
      <w:docPartBody>
        <w:p w:rsidR="00000000" w:rsidRDefault="00823749" w:rsidP="00823749">
          <w:pPr>
            <w:pStyle w:val="4E09A05D13674EAFAE6B1AC361859038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9EAC3612D8704557BBBF5F5AB5107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DA811-F4CD-44ED-B579-E098AF68F5B7}"/>
      </w:docPartPr>
      <w:docPartBody>
        <w:p w:rsidR="00000000" w:rsidRDefault="00823749" w:rsidP="00823749">
          <w:pPr>
            <w:pStyle w:val="9EAC3612D8704557BBBF5F5AB5107DC7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BC92C72B325148338A67597519F63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620C1-5B45-4D67-A616-31592A96D741}"/>
      </w:docPartPr>
      <w:docPartBody>
        <w:p w:rsidR="00000000" w:rsidRDefault="00823749" w:rsidP="00823749">
          <w:pPr>
            <w:pStyle w:val="BC92C72B325148338A67597519F63DE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5A46C2E01BF48D88B56A3F6EDF12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F5814-448E-4F32-985C-F42E9878438B}"/>
      </w:docPartPr>
      <w:docPartBody>
        <w:p w:rsidR="00000000" w:rsidRDefault="00823749" w:rsidP="00823749">
          <w:pPr>
            <w:pStyle w:val="E5A46C2E01BF48D88B56A3F6EDF12716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F1971148920D482A9E3596EC1A660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23A80-4321-4718-8A19-2785973A06DF}"/>
      </w:docPartPr>
      <w:docPartBody>
        <w:p w:rsidR="00000000" w:rsidRDefault="00823749" w:rsidP="00823749">
          <w:pPr>
            <w:pStyle w:val="F1971148920D482A9E3596EC1A6606BD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48E28D0E1AED47BCABB3A6EC35FC8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A2326-AA8B-4124-83F9-C1B680C10B03}"/>
      </w:docPartPr>
      <w:docPartBody>
        <w:p w:rsidR="00000000" w:rsidRDefault="00823749" w:rsidP="00823749">
          <w:pPr>
            <w:pStyle w:val="48E28D0E1AED47BCABB3A6EC35FC8DC0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430D695AC45C41DA93C54FE3D6141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B2D31-58A5-4D35-83EC-8808030B8700}"/>
      </w:docPartPr>
      <w:docPartBody>
        <w:p w:rsidR="00000000" w:rsidRDefault="00823749" w:rsidP="00823749">
          <w:pPr>
            <w:pStyle w:val="430D695AC45C41DA93C54FE3D614114B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20BB2D8DC6B487C8EF401A8A3957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7F0EF-A795-4E24-A6B3-F2D155F01F45}"/>
      </w:docPartPr>
      <w:docPartBody>
        <w:p w:rsidR="00000000" w:rsidRDefault="00823749" w:rsidP="00823749">
          <w:pPr>
            <w:pStyle w:val="E20BB2D8DC6B487C8EF401A8A3957327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7CD0F14D1ED44F5EABEBAAE1F5FB8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5478E-2C7A-4552-AC1F-CEC598ACD74D}"/>
      </w:docPartPr>
      <w:docPartBody>
        <w:p w:rsidR="00000000" w:rsidRDefault="00823749" w:rsidP="00823749">
          <w:pPr>
            <w:pStyle w:val="7CD0F14D1ED44F5EABEBAAE1F5FB8D51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B8D6E5B3CC8E4C0684C547FFD667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38798-273E-430D-ADCA-9A7A9F6B7B5C}"/>
      </w:docPartPr>
      <w:docPartBody>
        <w:p w:rsidR="00000000" w:rsidRDefault="00823749" w:rsidP="00823749">
          <w:pPr>
            <w:pStyle w:val="B8D6E5B3CC8E4C0684C547FFD667EAC2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A9E603F3145B4564B9F31C1660CE6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67627-C7BB-4C9F-8FD1-A97A706551A3}"/>
      </w:docPartPr>
      <w:docPartBody>
        <w:p w:rsidR="00000000" w:rsidRDefault="00823749" w:rsidP="00823749">
          <w:pPr>
            <w:pStyle w:val="A9E603F3145B4564B9F31C1660CE69F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9BE7221B7824B2298687E0ECF4DD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27852-1551-4DD2-BED6-A31352798423}"/>
      </w:docPartPr>
      <w:docPartBody>
        <w:p w:rsidR="00000000" w:rsidRDefault="00823749" w:rsidP="00823749">
          <w:pPr>
            <w:pStyle w:val="49BE7221B7824B2298687E0ECF4DD0C6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ABC9C7F62F75482CB67ED426606C1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74240-9512-4A04-BF9B-EEABD44BC37B}"/>
      </w:docPartPr>
      <w:docPartBody>
        <w:p w:rsidR="00000000" w:rsidRDefault="00823749" w:rsidP="00823749">
          <w:pPr>
            <w:pStyle w:val="ABC9C7F62F75482CB67ED426606C158F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0F539A003E6C4328B8CB408B83106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63CCD-F26E-451B-9D10-2A35AB06550F}"/>
      </w:docPartPr>
      <w:docPartBody>
        <w:p w:rsidR="00000000" w:rsidRDefault="00823749" w:rsidP="00823749">
          <w:pPr>
            <w:pStyle w:val="0F539A003E6C4328B8CB408B83106AF5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A51E9B70854C45D8AC99D62836927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BB8BB-20BD-427B-B63E-5A8FBC08D3E2}"/>
      </w:docPartPr>
      <w:docPartBody>
        <w:p w:rsidR="00000000" w:rsidRDefault="00823749" w:rsidP="00823749">
          <w:pPr>
            <w:pStyle w:val="A51E9B70854C45D8AC99D6283692773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F7F50E25CBF4CB8966D8B957F40A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4DA47-3434-4A14-A095-1A4A9C33038B}"/>
      </w:docPartPr>
      <w:docPartBody>
        <w:p w:rsidR="00000000" w:rsidRDefault="00823749" w:rsidP="00823749">
          <w:pPr>
            <w:pStyle w:val="FF7F50E25CBF4CB8966D8B957F40AAA0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69E9B7E7E3444CD9B7CD86FE30A28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B1A8E-1F77-4C8D-A14E-4734A23D21B0}"/>
      </w:docPartPr>
      <w:docPartBody>
        <w:p w:rsidR="00000000" w:rsidRDefault="00823749" w:rsidP="00823749">
          <w:pPr>
            <w:pStyle w:val="69E9B7E7E3444CD9B7CD86FE30A28B12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3CDCCA7252444CC8B86B44AFE6F7C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D4E1E-49A0-4D41-8367-98E0D673068D}"/>
      </w:docPartPr>
      <w:docPartBody>
        <w:p w:rsidR="00000000" w:rsidRDefault="00823749" w:rsidP="00823749">
          <w:pPr>
            <w:pStyle w:val="3CDCCA7252444CC8B86B44AFE6F7C4EC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43CA4DBF20594EA1A4F6E9108619D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6F43A-82DB-488F-8D90-F6AC2CC24237}"/>
      </w:docPartPr>
      <w:docPartBody>
        <w:p w:rsidR="00000000" w:rsidRDefault="00823749" w:rsidP="00823749">
          <w:pPr>
            <w:pStyle w:val="43CA4DBF20594EA1A4F6E9108619D85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A18DE2F34C94207AF54C869B1E5A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629ED-B48B-487E-ABAA-6E12C1BA5AB0}"/>
      </w:docPartPr>
      <w:docPartBody>
        <w:p w:rsidR="00000000" w:rsidRDefault="00823749" w:rsidP="00823749">
          <w:pPr>
            <w:pStyle w:val="CA18DE2F34C94207AF54C869B1E5ACE0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852DEF45620F42AFBA973C319D246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22D3F-669C-4D12-8CBC-EE5E7FC36693}"/>
      </w:docPartPr>
      <w:docPartBody>
        <w:p w:rsidR="00000000" w:rsidRDefault="00823749" w:rsidP="00823749">
          <w:pPr>
            <w:pStyle w:val="852DEF45620F42AFBA973C319D246051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749"/>
    <w:rsid w:val="002D0580"/>
    <w:rsid w:val="0082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109A68C7854D569ADC1892B0FED5F0">
    <w:name w:val="D8109A68C7854D569ADC1892B0FED5F0"/>
    <w:rsid w:val="00823749"/>
  </w:style>
  <w:style w:type="paragraph" w:customStyle="1" w:styleId="CF2C8937A0A94715A3744A7426443999">
    <w:name w:val="CF2C8937A0A94715A3744A7426443999"/>
    <w:rsid w:val="00823749"/>
  </w:style>
  <w:style w:type="paragraph" w:customStyle="1" w:styleId="89179E9E0A3D4B6B947B58BFD0761836">
    <w:name w:val="89179E9E0A3D4B6B947B58BFD0761836"/>
    <w:rsid w:val="00823749"/>
  </w:style>
  <w:style w:type="paragraph" w:customStyle="1" w:styleId="4E09A05D13674EAFAE6B1AC361859038">
    <w:name w:val="4E09A05D13674EAFAE6B1AC361859038"/>
    <w:rsid w:val="00823749"/>
  </w:style>
  <w:style w:type="paragraph" w:customStyle="1" w:styleId="9EAC3612D8704557BBBF5F5AB5107DC7">
    <w:name w:val="9EAC3612D8704557BBBF5F5AB5107DC7"/>
    <w:rsid w:val="00823749"/>
  </w:style>
  <w:style w:type="paragraph" w:customStyle="1" w:styleId="BC92C72B325148338A67597519F63DE1">
    <w:name w:val="BC92C72B325148338A67597519F63DE1"/>
    <w:rsid w:val="00823749"/>
  </w:style>
  <w:style w:type="paragraph" w:customStyle="1" w:styleId="E5A46C2E01BF48D88B56A3F6EDF12716">
    <w:name w:val="E5A46C2E01BF48D88B56A3F6EDF12716"/>
    <w:rsid w:val="00823749"/>
  </w:style>
  <w:style w:type="paragraph" w:customStyle="1" w:styleId="F1971148920D482A9E3596EC1A6606BD">
    <w:name w:val="F1971148920D482A9E3596EC1A6606BD"/>
    <w:rsid w:val="00823749"/>
  </w:style>
  <w:style w:type="paragraph" w:customStyle="1" w:styleId="48E28D0E1AED47BCABB3A6EC35FC8DC0">
    <w:name w:val="48E28D0E1AED47BCABB3A6EC35FC8DC0"/>
    <w:rsid w:val="00823749"/>
  </w:style>
  <w:style w:type="paragraph" w:customStyle="1" w:styleId="430D695AC45C41DA93C54FE3D614114B">
    <w:name w:val="430D695AC45C41DA93C54FE3D614114B"/>
    <w:rsid w:val="00823749"/>
  </w:style>
  <w:style w:type="paragraph" w:customStyle="1" w:styleId="E20BB2D8DC6B487C8EF401A8A3957327">
    <w:name w:val="E20BB2D8DC6B487C8EF401A8A3957327"/>
    <w:rsid w:val="00823749"/>
  </w:style>
  <w:style w:type="paragraph" w:customStyle="1" w:styleId="7CD0F14D1ED44F5EABEBAAE1F5FB8D51">
    <w:name w:val="7CD0F14D1ED44F5EABEBAAE1F5FB8D51"/>
    <w:rsid w:val="00823749"/>
  </w:style>
  <w:style w:type="paragraph" w:customStyle="1" w:styleId="B8D6E5B3CC8E4C0684C547FFD667EAC2">
    <w:name w:val="B8D6E5B3CC8E4C0684C547FFD667EAC2"/>
    <w:rsid w:val="00823749"/>
  </w:style>
  <w:style w:type="paragraph" w:customStyle="1" w:styleId="A9E603F3145B4564B9F31C1660CE69F2">
    <w:name w:val="A9E603F3145B4564B9F31C1660CE69F2"/>
    <w:rsid w:val="00823749"/>
  </w:style>
  <w:style w:type="paragraph" w:customStyle="1" w:styleId="49BE7221B7824B2298687E0ECF4DD0C6">
    <w:name w:val="49BE7221B7824B2298687E0ECF4DD0C6"/>
    <w:rsid w:val="00823749"/>
  </w:style>
  <w:style w:type="paragraph" w:customStyle="1" w:styleId="ABC9C7F62F75482CB67ED426606C158F">
    <w:name w:val="ABC9C7F62F75482CB67ED426606C158F"/>
    <w:rsid w:val="00823749"/>
  </w:style>
  <w:style w:type="paragraph" w:customStyle="1" w:styleId="0F539A003E6C4328B8CB408B83106AF5">
    <w:name w:val="0F539A003E6C4328B8CB408B83106AF5"/>
    <w:rsid w:val="00823749"/>
  </w:style>
  <w:style w:type="paragraph" w:customStyle="1" w:styleId="A51E9B70854C45D8AC99D62836927731">
    <w:name w:val="A51E9B70854C45D8AC99D62836927731"/>
    <w:rsid w:val="00823749"/>
  </w:style>
  <w:style w:type="paragraph" w:customStyle="1" w:styleId="FF7F50E25CBF4CB8966D8B957F40AAA0">
    <w:name w:val="FF7F50E25CBF4CB8966D8B957F40AAA0"/>
    <w:rsid w:val="00823749"/>
  </w:style>
  <w:style w:type="paragraph" w:customStyle="1" w:styleId="69E9B7E7E3444CD9B7CD86FE30A28B12">
    <w:name w:val="69E9B7E7E3444CD9B7CD86FE30A28B12"/>
    <w:rsid w:val="00823749"/>
  </w:style>
  <w:style w:type="paragraph" w:customStyle="1" w:styleId="3CDCCA7252444CC8B86B44AFE6F7C4EC">
    <w:name w:val="3CDCCA7252444CC8B86B44AFE6F7C4EC"/>
    <w:rsid w:val="00823749"/>
  </w:style>
  <w:style w:type="paragraph" w:customStyle="1" w:styleId="43CA4DBF20594EA1A4F6E9108619D85C">
    <w:name w:val="43CA4DBF20594EA1A4F6E9108619D85C"/>
    <w:rsid w:val="00823749"/>
  </w:style>
  <w:style w:type="paragraph" w:customStyle="1" w:styleId="CA18DE2F34C94207AF54C869B1E5ACE0">
    <w:name w:val="CA18DE2F34C94207AF54C869B1E5ACE0"/>
    <w:rsid w:val="00823749"/>
  </w:style>
  <w:style w:type="paragraph" w:customStyle="1" w:styleId="852DEF45620F42AFBA973C319D246051">
    <w:name w:val="852DEF45620F42AFBA973C319D246051"/>
    <w:rsid w:val="008237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