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71DE9" w:rsidRPr="00467257" w:rsidRDefault="00371DE9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FBC067E560424885BC745E6DBE91EFC2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71DE9" w:rsidRPr="00E20622" w:rsidRDefault="00371DE9" w:rsidP="000D7CF9">
      <w:pPr>
        <w:pStyle w:val="Puesto"/>
        <w:ind w:left="900"/>
        <w:rPr>
          <w:sz w:val="110"/>
          <w:szCs w:val="110"/>
        </w:rPr>
      </w:pPr>
      <w:r w:rsidRPr="00E20622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99EA5903ABF34C97AA37A6A1D9FE6BB7"/>
        </w:placeholder>
        <w:temporary/>
        <w:showingPlcHdr/>
        <w15:appearance w15:val="hidden"/>
      </w:sdtPr>
      <w:sdtContent>
        <w:p w:rsidR="00371DE9" w:rsidRPr="00467257" w:rsidRDefault="00371DE9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71DE9" w:rsidRDefault="00371DE9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AA21AA">
        <w:rPr>
          <w:rFonts w:ascii="Constantia" w:hAnsi="Constantia"/>
          <w:noProof/>
          <w:sz w:val="52"/>
          <w:szCs w:val="52"/>
        </w:rPr>
        <w:t>Luis Fernando,Bolaños</w:t>
      </w:r>
    </w:p>
    <w:p w:rsidR="00371DE9" w:rsidRPr="00467257" w:rsidRDefault="00371DE9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92C9EAA719DE4A75AF07ED9176201030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71DE9" w:rsidRPr="00E20622" w:rsidRDefault="00371DE9" w:rsidP="000D7CF9">
      <w:pPr>
        <w:pStyle w:val="Textoindependiente"/>
        <w:ind w:left="900"/>
        <w:rPr>
          <w:sz w:val="48"/>
          <w:szCs w:val="48"/>
        </w:rPr>
      </w:pPr>
      <w:r w:rsidRPr="00E20622">
        <w:rPr>
          <w:sz w:val="48"/>
          <w:szCs w:val="48"/>
        </w:rPr>
        <w:t xml:space="preserve">Por su apoyo y logística en la inducción del curso de karate en el cual sacó un punteo de </w:t>
      </w:r>
      <w:r w:rsidRPr="00AA21AA">
        <w:rPr>
          <w:noProof/>
          <w:sz w:val="48"/>
          <w:szCs w:val="48"/>
        </w:rPr>
        <w:t>60</w:t>
      </w:r>
      <w:r w:rsidRPr="00E20622">
        <w:rPr>
          <w:sz w:val="48"/>
          <w:szCs w:val="48"/>
        </w:rPr>
        <w:t xml:space="preserve">, siendo residente de </w:t>
      </w:r>
      <w:r w:rsidRPr="00AA21AA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71DE9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1330983CE1F542D79ADF28D720BC6B2D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DA1906904EC7465F9BB157FC62030E8C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71DE9" w:rsidRDefault="00371DE9" w:rsidP="009E122A">
      <w:pPr>
        <w:sectPr w:rsidR="00371DE9" w:rsidSect="00371DE9">
          <w:headerReference w:type="default" r:id="rId9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71DE9" w:rsidRPr="00467257" w:rsidRDefault="00371DE9" w:rsidP="000D7CF9">
      <w:pPr>
        <w:pStyle w:val="Subttulo"/>
        <w:ind w:left="900"/>
      </w:pPr>
      <w:sdt>
        <w:sdtPr>
          <w:alias w:val="Escriba el subtítulo:"/>
          <w:tag w:val="Escriba el subtítulo:"/>
          <w:id w:val="-691077139"/>
          <w:placeholder>
            <w:docPart w:val="8989147ED8C244A3B3ABEFDF347B62F0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71DE9" w:rsidRPr="00E20622" w:rsidRDefault="00371DE9" w:rsidP="000D7CF9">
      <w:pPr>
        <w:pStyle w:val="Puesto"/>
        <w:ind w:left="900"/>
        <w:rPr>
          <w:sz w:val="110"/>
          <w:szCs w:val="110"/>
        </w:rPr>
      </w:pPr>
      <w:r w:rsidRPr="00E20622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862350223"/>
        <w:placeholder>
          <w:docPart w:val="969A80787255481795AC32AFFD33F50C"/>
        </w:placeholder>
        <w:temporary/>
        <w:showingPlcHdr/>
        <w15:appearance w15:val="hidden"/>
      </w:sdtPr>
      <w:sdtContent>
        <w:p w:rsidR="00371DE9" w:rsidRPr="00467257" w:rsidRDefault="00371DE9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71DE9" w:rsidRDefault="00371DE9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AA21AA">
        <w:rPr>
          <w:rFonts w:ascii="Constantia" w:hAnsi="Constantia"/>
          <w:noProof/>
          <w:sz w:val="52"/>
          <w:szCs w:val="52"/>
        </w:rPr>
        <w:t>Ana Maria</w:t>
      </w:r>
    </w:p>
    <w:p w:rsidR="00371DE9" w:rsidRPr="00467257" w:rsidRDefault="00371DE9" w:rsidP="000D7CF9">
      <w:pPr>
        <w:pStyle w:val="Cursiva"/>
        <w:ind w:left="900"/>
      </w:pPr>
      <w:sdt>
        <w:sdtPr>
          <w:alias w:val="En reconocimiento de:"/>
          <w:tag w:val="En reconocimiento de:"/>
          <w:id w:val="-1440675047"/>
          <w:placeholder>
            <w:docPart w:val="58549754BECB492EA274F40D34BA925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71DE9" w:rsidRPr="00E20622" w:rsidRDefault="00371DE9" w:rsidP="000D7CF9">
      <w:pPr>
        <w:pStyle w:val="Textoindependiente"/>
        <w:ind w:left="900"/>
        <w:rPr>
          <w:sz w:val="48"/>
          <w:szCs w:val="48"/>
        </w:rPr>
      </w:pPr>
      <w:r w:rsidRPr="00E20622">
        <w:rPr>
          <w:sz w:val="48"/>
          <w:szCs w:val="48"/>
        </w:rPr>
        <w:t xml:space="preserve">Por su apoyo y logística en la inducción del curso de karate en el cual sacó un punteo de </w:t>
      </w:r>
      <w:r w:rsidRPr="00AA21AA">
        <w:rPr>
          <w:noProof/>
          <w:sz w:val="48"/>
          <w:szCs w:val="48"/>
        </w:rPr>
        <w:t>80</w:t>
      </w:r>
      <w:r w:rsidRPr="00E20622">
        <w:rPr>
          <w:sz w:val="48"/>
          <w:szCs w:val="48"/>
        </w:rPr>
        <w:t xml:space="preserve">, siendo residente de </w:t>
      </w:r>
      <w:r w:rsidRPr="00AA21AA">
        <w:rPr>
          <w:noProof/>
          <w:sz w:val="48"/>
          <w:szCs w:val="48"/>
        </w:rPr>
        <w:t>Santa Cruz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71DE9" w:rsidRPr="00467257" w:rsidTr="0050174E">
        <w:trPr>
          <w:tblHeader/>
        </w:trPr>
        <w:sdt>
          <w:sdtPr>
            <w:alias w:val="Firma:"/>
            <w:tag w:val="Firma:"/>
            <w:id w:val="77639863"/>
            <w:placeholder>
              <w:docPart w:val="A73C5879268646D6B77C210E28F9D786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385555864"/>
            <w:placeholder>
              <w:docPart w:val="287928917C114E84B12DE26CECCF4C11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71DE9" w:rsidRDefault="00371DE9" w:rsidP="009E122A">
      <w:pPr>
        <w:sectPr w:rsidR="00371DE9" w:rsidSect="00371DE9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71DE9" w:rsidRPr="00467257" w:rsidRDefault="00371DE9" w:rsidP="000D7CF9">
      <w:pPr>
        <w:pStyle w:val="Subttulo"/>
        <w:ind w:left="900"/>
      </w:pPr>
      <w:sdt>
        <w:sdtPr>
          <w:alias w:val="Escriba el subtítulo:"/>
          <w:tag w:val="Escriba el subtítulo:"/>
          <w:id w:val="2103752470"/>
          <w:placeholder>
            <w:docPart w:val="9B4695DEEEB24676A42CC2E0F792525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71DE9" w:rsidRPr="00E20622" w:rsidRDefault="00371DE9" w:rsidP="000D7CF9">
      <w:pPr>
        <w:pStyle w:val="Puesto"/>
        <w:ind w:left="900"/>
        <w:rPr>
          <w:sz w:val="110"/>
          <w:szCs w:val="110"/>
        </w:rPr>
      </w:pPr>
      <w:r w:rsidRPr="00E20622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53362700"/>
        <w:placeholder>
          <w:docPart w:val="FB4B7B4B1E164CBBBB92B11B8ED40175"/>
        </w:placeholder>
        <w:temporary/>
        <w:showingPlcHdr/>
        <w15:appearance w15:val="hidden"/>
      </w:sdtPr>
      <w:sdtContent>
        <w:p w:rsidR="00371DE9" w:rsidRPr="00467257" w:rsidRDefault="00371DE9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71DE9" w:rsidRDefault="00371DE9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AA21AA">
        <w:rPr>
          <w:rFonts w:ascii="Constantia" w:hAnsi="Constantia"/>
          <w:noProof/>
          <w:sz w:val="52"/>
          <w:szCs w:val="52"/>
        </w:rPr>
        <w:t>Raul</w:t>
      </w:r>
    </w:p>
    <w:p w:rsidR="00371DE9" w:rsidRPr="00467257" w:rsidRDefault="00371DE9" w:rsidP="000D7CF9">
      <w:pPr>
        <w:pStyle w:val="Cursiva"/>
        <w:ind w:left="900"/>
      </w:pPr>
      <w:sdt>
        <w:sdtPr>
          <w:alias w:val="En reconocimiento de:"/>
          <w:tag w:val="En reconocimiento de:"/>
          <w:id w:val="-1341858006"/>
          <w:placeholder>
            <w:docPart w:val="C18BBAD31AE542D0955533648E8170BB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71DE9" w:rsidRPr="00E20622" w:rsidRDefault="00371DE9" w:rsidP="000D7CF9">
      <w:pPr>
        <w:pStyle w:val="Textoindependiente"/>
        <w:ind w:left="900"/>
        <w:rPr>
          <w:sz w:val="48"/>
          <w:szCs w:val="48"/>
        </w:rPr>
      </w:pPr>
      <w:r w:rsidRPr="00E20622">
        <w:rPr>
          <w:sz w:val="48"/>
          <w:szCs w:val="48"/>
        </w:rPr>
        <w:t xml:space="preserve">Por su apoyo y logística en la inducción del curso de karate en el cual sacó un punteo de </w:t>
      </w:r>
      <w:r w:rsidRPr="00AA21AA">
        <w:rPr>
          <w:noProof/>
          <w:sz w:val="48"/>
          <w:szCs w:val="48"/>
        </w:rPr>
        <w:t>52</w:t>
      </w:r>
      <w:r w:rsidRPr="00E20622">
        <w:rPr>
          <w:sz w:val="48"/>
          <w:szCs w:val="48"/>
        </w:rPr>
        <w:t xml:space="preserve">, siendo residente de </w:t>
      </w:r>
      <w:r w:rsidRPr="00AA21AA">
        <w:rPr>
          <w:noProof/>
          <w:sz w:val="48"/>
          <w:szCs w:val="48"/>
        </w:rPr>
        <w:t>Bareberena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71DE9" w:rsidRPr="00467257" w:rsidTr="0050174E">
        <w:trPr>
          <w:tblHeader/>
        </w:trPr>
        <w:sdt>
          <w:sdtPr>
            <w:alias w:val="Firma:"/>
            <w:tag w:val="Firma:"/>
            <w:id w:val="-1392639638"/>
            <w:placeholder>
              <w:docPart w:val="F5F93F3577E540C2822E18157DA30D47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782876503"/>
            <w:placeholder>
              <w:docPart w:val="E3D0D9F0712F4B9CA4A7399814067DB6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71DE9" w:rsidRDefault="00371DE9" w:rsidP="009E122A">
      <w:pPr>
        <w:sectPr w:rsidR="00371DE9" w:rsidSect="00371DE9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71DE9" w:rsidRPr="00467257" w:rsidRDefault="00371DE9" w:rsidP="000D7CF9">
      <w:pPr>
        <w:pStyle w:val="Subttulo"/>
        <w:ind w:left="900"/>
      </w:pPr>
      <w:sdt>
        <w:sdtPr>
          <w:alias w:val="Escriba el subtítulo:"/>
          <w:tag w:val="Escriba el subtítulo:"/>
          <w:id w:val="-1079912760"/>
          <w:placeholder>
            <w:docPart w:val="2CED50BCB98C4323B800AD9F9FBFBE56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71DE9" w:rsidRPr="00E20622" w:rsidRDefault="00371DE9" w:rsidP="000D7CF9">
      <w:pPr>
        <w:pStyle w:val="Puesto"/>
        <w:ind w:left="900"/>
        <w:rPr>
          <w:sz w:val="110"/>
          <w:szCs w:val="110"/>
        </w:rPr>
      </w:pPr>
      <w:r w:rsidRPr="00E20622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363413129"/>
        <w:placeholder>
          <w:docPart w:val="35178A6650394EC69A1075624C7576AA"/>
        </w:placeholder>
        <w:temporary/>
        <w:showingPlcHdr/>
        <w15:appearance w15:val="hidden"/>
      </w:sdtPr>
      <w:sdtContent>
        <w:p w:rsidR="00371DE9" w:rsidRPr="00467257" w:rsidRDefault="00371DE9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71DE9" w:rsidRDefault="00371DE9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AA21AA">
        <w:rPr>
          <w:rFonts w:ascii="Constantia" w:hAnsi="Constantia"/>
          <w:noProof/>
          <w:sz w:val="52"/>
          <w:szCs w:val="52"/>
        </w:rPr>
        <w:t>José</w:t>
      </w:r>
    </w:p>
    <w:p w:rsidR="00371DE9" w:rsidRPr="00467257" w:rsidRDefault="00371DE9" w:rsidP="000D7CF9">
      <w:pPr>
        <w:pStyle w:val="Cursiva"/>
        <w:ind w:left="900"/>
      </w:pPr>
      <w:sdt>
        <w:sdtPr>
          <w:alias w:val="En reconocimiento de:"/>
          <w:tag w:val="En reconocimiento de:"/>
          <w:id w:val="1896237423"/>
          <w:placeholder>
            <w:docPart w:val="58A188F7EE304CF3B9ACF1AA45880E63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71DE9" w:rsidRPr="00E20622" w:rsidRDefault="00371DE9" w:rsidP="000D7CF9">
      <w:pPr>
        <w:pStyle w:val="Textoindependiente"/>
        <w:ind w:left="900"/>
        <w:rPr>
          <w:sz w:val="48"/>
          <w:szCs w:val="48"/>
        </w:rPr>
      </w:pPr>
      <w:r w:rsidRPr="00E20622">
        <w:rPr>
          <w:sz w:val="48"/>
          <w:szCs w:val="48"/>
        </w:rPr>
        <w:t xml:space="preserve">Por su apoyo y logística en la inducción del curso de karate en el cual sacó un punteo de </w:t>
      </w:r>
      <w:r w:rsidRPr="00AA21AA">
        <w:rPr>
          <w:noProof/>
          <w:sz w:val="48"/>
          <w:szCs w:val="48"/>
        </w:rPr>
        <w:t>30</w:t>
      </w:r>
      <w:r w:rsidRPr="00E20622">
        <w:rPr>
          <w:sz w:val="48"/>
          <w:szCs w:val="48"/>
        </w:rPr>
        <w:t xml:space="preserve">, siendo residente de </w:t>
      </w:r>
      <w:r w:rsidRPr="00AA21AA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71DE9" w:rsidRPr="00467257" w:rsidTr="0050174E">
        <w:trPr>
          <w:tblHeader/>
        </w:trPr>
        <w:sdt>
          <w:sdtPr>
            <w:alias w:val="Firma:"/>
            <w:tag w:val="Firma:"/>
            <w:id w:val="-1923563090"/>
            <w:placeholder>
              <w:docPart w:val="FABE3AAC5BED4D5D88714DBE5990367B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526866504"/>
            <w:placeholder>
              <w:docPart w:val="568E3B11E4BC49B8BEAB606ED96F1428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71DE9" w:rsidRDefault="00371DE9" w:rsidP="009E122A">
      <w:pPr>
        <w:sectPr w:rsidR="00371DE9" w:rsidSect="00371DE9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71DE9" w:rsidRPr="00467257" w:rsidRDefault="00371DE9" w:rsidP="000D7CF9">
      <w:pPr>
        <w:pStyle w:val="Subttulo"/>
        <w:ind w:left="900"/>
      </w:pPr>
      <w:sdt>
        <w:sdtPr>
          <w:alias w:val="Escriba el subtítulo:"/>
          <w:tag w:val="Escriba el subtítulo:"/>
          <w:id w:val="-83237174"/>
          <w:placeholder>
            <w:docPart w:val="337E488E009542998BA2E967BCD645F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71DE9" w:rsidRPr="00E20622" w:rsidRDefault="00371DE9" w:rsidP="000D7CF9">
      <w:pPr>
        <w:pStyle w:val="Puesto"/>
        <w:ind w:left="900"/>
        <w:rPr>
          <w:sz w:val="110"/>
          <w:szCs w:val="110"/>
        </w:rPr>
      </w:pPr>
      <w:r w:rsidRPr="00E20622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849610471"/>
        <w:placeholder>
          <w:docPart w:val="D27FE95ECB5E4D9F94B8358A2536254F"/>
        </w:placeholder>
        <w:temporary/>
        <w:showingPlcHdr/>
        <w15:appearance w15:val="hidden"/>
      </w:sdtPr>
      <w:sdtContent>
        <w:p w:rsidR="00371DE9" w:rsidRPr="00467257" w:rsidRDefault="00371DE9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71DE9" w:rsidRDefault="00371DE9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AA21AA">
        <w:rPr>
          <w:rFonts w:ascii="Constantia" w:hAnsi="Constantia"/>
          <w:noProof/>
          <w:sz w:val="52"/>
          <w:szCs w:val="52"/>
        </w:rPr>
        <w:t>Ernesto</w:t>
      </w:r>
    </w:p>
    <w:p w:rsidR="00371DE9" w:rsidRPr="00467257" w:rsidRDefault="00371DE9" w:rsidP="000D7CF9">
      <w:pPr>
        <w:pStyle w:val="Cursiva"/>
        <w:ind w:left="900"/>
      </w:pPr>
      <w:sdt>
        <w:sdtPr>
          <w:alias w:val="En reconocimiento de:"/>
          <w:tag w:val="En reconocimiento de:"/>
          <w:id w:val="210774871"/>
          <w:placeholder>
            <w:docPart w:val="63416959EBC2462BAB806015A0A8227B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71DE9" w:rsidRPr="00E20622" w:rsidRDefault="00371DE9" w:rsidP="000D7CF9">
      <w:pPr>
        <w:pStyle w:val="Textoindependiente"/>
        <w:ind w:left="900"/>
        <w:rPr>
          <w:sz w:val="48"/>
          <w:szCs w:val="48"/>
        </w:rPr>
      </w:pPr>
      <w:r w:rsidRPr="00E20622">
        <w:rPr>
          <w:sz w:val="48"/>
          <w:szCs w:val="48"/>
        </w:rPr>
        <w:t xml:space="preserve">Por su apoyo y logística en la inducción del curso de karate en el cual sacó un punteo de </w:t>
      </w:r>
      <w:r w:rsidRPr="00AA21AA">
        <w:rPr>
          <w:noProof/>
          <w:sz w:val="48"/>
          <w:szCs w:val="48"/>
        </w:rPr>
        <w:t>78</w:t>
      </w:r>
      <w:r w:rsidRPr="00E20622">
        <w:rPr>
          <w:sz w:val="48"/>
          <w:szCs w:val="48"/>
        </w:rPr>
        <w:t xml:space="preserve">, siendo residente de </w:t>
      </w:r>
      <w:r w:rsidRPr="00AA21AA">
        <w:rPr>
          <w:noProof/>
          <w:sz w:val="48"/>
          <w:szCs w:val="48"/>
        </w:rPr>
        <w:t>Bareberena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71DE9" w:rsidRPr="00467257" w:rsidTr="0050174E">
        <w:trPr>
          <w:tblHeader/>
        </w:trPr>
        <w:sdt>
          <w:sdtPr>
            <w:alias w:val="Firma:"/>
            <w:tag w:val="Firma:"/>
            <w:id w:val="-48457396"/>
            <w:placeholder>
              <w:docPart w:val="9416996E7F6449888C60C543C69F112B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629126940"/>
            <w:placeholder>
              <w:docPart w:val="051D52F26F944DF28E87CF7A26446DF1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71DE9" w:rsidRDefault="00371DE9" w:rsidP="009E122A">
      <w:pPr>
        <w:sectPr w:rsidR="00371DE9" w:rsidSect="00371DE9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71DE9" w:rsidRPr="00467257" w:rsidRDefault="00371DE9" w:rsidP="000D7CF9">
      <w:pPr>
        <w:pStyle w:val="Subttulo"/>
        <w:ind w:left="900"/>
      </w:pPr>
      <w:sdt>
        <w:sdtPr>
          <w:alias w:val="Escriba el subtítulo:"/>
          <w:tag w:val="Escriba el subtítulo:"/>
          <w:id w:val="-690989381"/>
          <w:placeholder>
            <w:docPart w:val="B4BBA1A509014514902E6613751C9466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71DE9" w:rsidRPr="00E20622" w:rsidRDefault="00371DE9" w:rsidP="000D7CF9">
      <w:pPr>
        <w:pStyle w:val="Puesto"/>
        <w:ind w:left="900"/>
        <w:rPr>
          <w:sz w:val="110"/>
          <w:szCs w:val="110"/>
        </w:rPr>
      </w:pPr>
      <w:r w:rsidRPr="00E20622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723123996"/>
        <w:placeholder>
          <w:docPart w:val="7AA3A83EEEDF4951AEBDC8471EE31C87"/>
        </w:placeholder>
        <w:temporary/>
        <w:showingPlcHdr/>
        <w15:appearance w15:val="hidden"/>
      </w:sdtPr>
      <w:sdtContent>
        <w:p w:rsidR="00371DE9" w:rsidRPr="00467257" w:rsidRDefault="00371DE9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71DE9" w:rsidRDefault="00371DE9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AA21AA">
        <w:rPr>
          <w:rFonts w:ascii="Constantia" w:hAnsi="Constantia"/>
          <w:noProof/>
          <w:sz w:val="52"/>
          <w:szCs w:val="52"/>
        </w:rPr>
        <w:t>Miguel</w:t>
      </w:r>
    </w:p>
    <w:p w:rsidR="00371DE9" w:rsidRPr="00467257" w:rsidRDefault="00371DE9" w:rsidP="000D7CF9">
      <w:pPr>
        <w:pStyle w:val="Cursiva"/>
        <w:ind w:left="900"/>
      </w:pPr>
      <w:sdt>
        <w:sdtPr>
          <w:alias w:val="En reconocimiento de:"/>
          <w:tag w:val="En reconocimiento de:"/>
          <w:id w:val="443586379"/>
          <w:placeholder>
            <w:docPart w:val="E1CEB6F1F0D34334A234D3C5762A3033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71DE9" w:rsidRPr="00E20622" w:rsidRDefault="00371DE9" w:rsidP="000D7CF9">
      <w:pPr>
        <w:pStyle w:val="Textoindependiente"/>
        <w:ind w:left="900"/>
        <w:rPr>
          <w:sz w:val="48"/>
          <w:szCs w:val="48"/>
        </w:rPr>
      </w:pPr>
      <w:r w:rsidRPr="00E20622">
        <w:rPr>
          <w:sz w:val="48"/>
          <w:szCs w:val="48"/>
        </w:rPr>
        <w:t xml:space="preserve">Por su apoyo y logística en la inducción del curso de karate en el cual sacó un punteo de </w:t>
      </w:r>
      <w:r w:rsidRPr="00AA21AA">
        <w:rPr>
          <w:noProof/>
          <w:sz w:val="48"/>
          <w:szCs w:val="48"/>
        </w:rPr>
        <w:t>100</w:t>
      </w:r>
      <w:r w:rsidRPr="00E20622">
        <w:rPr>
          <w:sz w:val="48"/>
          <w:szCs w:val="48"/>
        </w:rPr>
        <w:t xml:space="preserve">, siendo residente de </w:t>
      </w:r>
      <w:r w:rsidRPr="00AA21AA">
        <w:rPr>
          <w:noProof/>
          <w:sz w:val="48"/>
          <w:szCs w:val="48"/>
        </w:rPr>
        <w:t>Bareberena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71DE9" w:rsidRPr="00467257" w:rsidTr="0050174E">
        <w:trPr>
          <w:tblHeader/>
        </w:trPr>
        <w:sdt>
          <w:sdtPr>
            <w:alias w:val="Firma:"/>
            <w:tag w:val="Firma:"/>
            <w:id w:val="-1993093798"/>
            <w:placeholder>
              <w:docPart w:val="4AF0975C64B448EBB50E3D3B8C3B7059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586335058"/>
            <w:placeholder>
              <w:docPart w:val="593AC27CEAE54E519DF6EFA023818FF7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71DE9" w:rsidRPr="00467257" w:rsidRDefault="00371DE9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71DE9" w:rsidRDefault="00371DE9" w:rsidP="009E122A">
      <w:pPr>
        <w:sectPr w:rsidR="00371DE9" w:rsidSect="00371DE9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71DE9" w:rsidRPr="00467257" w:rsidRDefault="00371DE9" w:rsidP="009E122A"/>
    <w:sectPr w:rsidR="00371DE9" w:rsidRPr="00467257" w:rsidSect="00371DE9">
      <w:headerReference w:type="default" r:id="rId15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CBF" w:rsidRDefault="00C13CBF" w:rsidP="00BC428E">
      <w:pPr>
        <w:spacing w:after="0" w:line="240" w:lineRule="auto"/>
      </w:pPr>
      <w:r>
        <w:separator/>
      </w:r>
    </w:p>
  </w:endnote>
  <w:endnote w:type="continuationSeparator" w:id="0">
    <w:p w:rsidR="00C13CBF" w:rsidRDefault="00C13CBF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CBF" w:rsidRDefault="00C13CBF" w:rsidP="00BC428E">
      <w:pPr>
        <w:spacing w:after="0" w:line="240" w:lineRule="auto"/>
      </w:pPr>
      <w:r>
        <w:separator/>
      </w:r>
    </w:p>
  </w:footnote>
  <w:footnote w:type="continuationSeparator" w:id="0">
    <w:p w:rsidR="00C13CBF" w:rsidRDefault="00C13CBF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E9" w:rsidRPr="00467257" w:rsidRDefault="00371DE9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03E458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E9" w:rsidRPr="00467257" w:rsidRDefault="00371DE9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A1E1F2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E9" w:rsidRPr="00467257" w:rsidRDefault="00371DE9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003E0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E9" w:rsidRPr="00467257" w:rsidRDefault="00371DE9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E296EE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E9" w:rsidRPr="00467257" w:rsidRDefault="00371DE9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11DB7C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E9" w:rsidRPr="00467257" w:rsidRDefault="00371DE9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2F934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71C" w:rsidRPr="00467257" w:rsidRDefault="006F271C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27E502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22"/>
    <w:rsid w:val="00073540"/>
    <w:rsid w:val="000771BB"/>
    <w:rsid w:val="000D1F5C"/>
    <w:rsid w:val="000D7CF9"/>
    <w:rsid w:val="000E235D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23537"/>
    <w:rsid w:val="00354966"/>
    <w:rsid w:val="00371DE9"/>
    <w:rsid w:val="00467257"/>
    <w:rsid w:val="004A3527"/>
    <w:rsid w:val="004E7A56"/>
    <w:rsid w:val="0050174E"/>
    <w:rsid w:val="00596C8B"/>
    <w:rsid w:val="005B0CB9"/>
    <w:rsid w:val="005E54A1"/>
    <w:rsid w:val="0062123D"/>
    <w:rsid w:val="00626FEB"/>
    <w:rsid w:val="00637D95"/>
    <w:rsid w:val="006B1FD5"/>
    <w:rsid w:val="006F271C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13CBF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20622"/>
    <w:rsid w:val="00E45531"/>
    <w:rsid w:val="00E96F9D"/>
    <w:rsid w:val="00EA5A4C"/>
    <w:rsid w:val="00EC61D4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BC067E560424885BC745E6DBE91E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FD9C3-3F27-4DC2-8D77-DC194B3466FF}"/>
      </w:docPartPr>
      <w:docPartBody>
        <w:p w:rsidR="00000000" w:rsidRDefault="00CE7D89" w:rsidP="00CE7D89">
          <w:pPr>
            <w:pStyle w:val="FBC067E560424885BC745E6DBE91EFC2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99EA5903ABF34C97AA37A6A1D9FE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DC884-D9D5-44BB-80EA-793A5EF929AE}"/>
      </w:docPartPr>
      <w:docPartBody>
        <w:p w:rsidR="00000000" w:rsidRDefault="00CE7D89" w:rsidP="00CE7D89">
          <w:pPr>
            <w:pStyle w:val="99EA5903ABF34C97AA37A6A1D9FE6BB7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92C9EAA719DE4A75AF07ED9176201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1B659-A2E2-41DA-82B3-672CD1317D89}"/>
      </w:docPartPr>
      <w:docPartBody>
        <w:p w:rsidR="00000000" w:rsidRDefault="00CE7D89" w:rsidP="00CE7D89">
          <w:pPr>
            <w:pStyle w:val="92C9EAA719DE4A75AF07ED9176201030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1330983CE1F542D79ADF28D720BC6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DD467-CDC9-4D95-8D90-7EF30BDA7FA3}"/>
      </w:docPartPr>
      <w:docPartBody>
        <w:p w:rsidR="00000000" w:rsidRDefault="00CE7D89" w:rsidP="00CE7D89">
          <w:pPr>
            <w:pStyle w:val="1330983CE1F542D79ADF28D720BC6B2D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DA1906904EC7465F9BB157FC62030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C88A6-EB29-4F47-B02C-379D49C88E42}"/>
      </w:docPartPr>
      <w:docPartBody>
        <w:p w:rsidR="00000000" w:rsidRDefault="00CE7D89" w:rsidP="00CE7D89">
          <w:pPr>
            <w:pStyle w:val="DA1906904EC7465F9BB157FC62030E8C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8989147ED8C244A3B3ABEFDF347B6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ABF2C-8DF0-45DF-A3C7-7E8C4F9C50F8}"/>
      </w:docPartPr>
      <w:docPartBody>
        <w:p w:rsidR="00000000" w:rsidRDefault="00CE7D89" w:rsidP="00CE7D89">
          <w:pPr>
            <w:pStyle w:val="8989147ED8C244A3B3ABEFDF347B62F0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969A80787255481795AC32AFFD33F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990C-E651-4D86-96D6-11E189712D6E}"/>
      </w:docPartPr>
      <w:docPartBody>
        <w:p w:rsidR="00000000" w:rsidRDefault="00CE7D89" w:rsidP="00CE7D89">
          <w:pPr>
            <w:pStyle w:val="969A80787255481795AC32AFFD33F50C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58549754BECB492EA274F40D34BA9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9D0C7-47B9-4336-A1E3-772D586CDB78}"/>
      </w:docPartPr>
      <w:docPartBody>
        <w:p w:rsidR="00000000" w:rsidRDefault="00CE7D89" w:rsidP="00CE7D89">
          <w:pPr>
            <w:pStyle w:val="58549754BECB492EA274F40D34BA9255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A73C5879268646D6B77C210E28F9D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71459-FD79-4A38-9DD4-737DFFB5FA36}"/>
      </w:docPartPr>
      <w:docPartBody>
        <w:p w:rsidR="00000000" w:rsidRDefault="00CE7D89" w:rsidP="00CE7D89">
          <w:pPr>
            <w:pStyle w:val="A73C5879268646D6B77C210E28F9D786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287928917C114E84B12DE26CECCF4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2D74D-91E7-4883-BC68-5576F4745C03}"/>
      </w:docPartPr>
      <w:docPartBody>
        <w:p w:rsidR="00000000" w:rsidRDefault="00CE7D89" w:rsidP="00CE7D89">
          <w:pPr>
            <w:pStyle w:val="287928917C114E84B12DE26CECCF4C11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9B4695DEEEB24676A42CC2E0F7925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21EFC-152C-4583-BDC5-BAC646C95ADC}"/>
      </w:docPartPr>
      <w:docPartBody>
        <w:p w:rsidR="00000000" w:rsidRDefault="00CE7D89" w:rsidP="00CE7D89">
          <w:pPr>
            <w:pStyle w:val="9B4695DEEEB24676A42CC2E0F7925251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FB4B7B4B1E164CBBBB92B11B8ED40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DDC63-AFFB-4CE0-8F0D-66AE49748079}"/>
      </w:docPartPr>
      <w:docPartBody>
        <w:p w:rsidR="00000000" w:rsidRDefault="00CE7D89" w:rsidP="00CE7D89">
          <w:pPr>
            <w:pStyle w:val="FB4B7B4B1E164CBBBB92B11B8ED40175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C18BBAD31AE542D0955533648E817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AA795-076E-441F-9469-4EA032596AA7}"/>
      </w:docPartPr>
      <w:docPartBody>
        <w:p w:rsidR="00000000" w:rsidRDefault="00CE7D89" w:rsidP="00CE7D89">
          <w:pPr>
            <w:pStyle w:val="C18BBAD31AE542D0955533648E8170BB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F5F93F3577E540C2822E18157DA3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DFAA5-B04C-4E4C-9FD6-CACDA528B72C}"/>
      </w:docPartPr>
      <w:docPartBody>
        <w:p w:rsidR="00000000" w:rsidRDefault="00CE7D89" w:rsidP="00CE7D89">
          <w:pPr>
            <w:pStyle w:val="F5F93F3577E540C2822E18157DA30D47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E3D0D9F0712F4B9CA4A7399814067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466-828B-4446-9630-7BDB75FD5DB6}"/>
      </w:docPartPr>
      <w:docPartBody>
        <w:p w:rsidR="00000000" w:rsidRDefault="00CE7D89" w:rsidP="00CE7D89">
          <w:pPr>
            <w:pStyle w:val="E3D0D9F0712F4B9CA4A7399814067DB6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2CED50BCB98C4323B800AD9F9FBFB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503A6-012D-47F9-A09E-078A63C41DF5}"/>
      </w:docPartPr>
      <w:docPartBody>
        <w:p w:rsidR="00000000" w:rsidRDefault="00CE7D89" w:rsidP="00CE7D89">
          <w:pPr>
            <w:pStyle w:val="2CED50BCB98C4323B800AD9F9FBFBE56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35178A6650394EC69A1075624C757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700FB-CEA3-4DC9-9A47-09E07C9A3C3A}"/>
      </w:docPartPr>
      <w:docPartBody>
        <w:p w:rsidR="00000000" w:rsidRDefault="00CE7D89" w:rsidP="00CE7D89">
          <w:pPr>
            <w:pStyle w:val="35178A6650394EC69A1075624C7576AA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58A188F7EE304CF3B9ACF1AA45880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17764-898F-44CE-9949-6FD5EDBC0852}"/>
      </w:docPartPr>
      <w:docPartBody>
        <w:p w:rsidR="00000000" w:rsidRDefault="00CE7D89" w:rsidP="00CE7D89">
          <w:pPr>
            <w:pStyle w:val="58A188F7EE304CF3B9ACF1AA45880E63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FABE3AAC5BED4D5D88714DBE59903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F80CC-0968-4DBE-BF8D-EBCADCC0F7A5}"/>
      </w:docPartPr>
      <w:docPartBody>
        <w:p w:rsidR="00000000" w:rsidRDefault="00CE7D89" w:rsidP="00CE7D89">
          <w:pPr>
            <w:pStyle w:val="FABE3AAC5BED4D5D88714DBE5990367B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568E3B11E4BC49B8BEAB606ED96F1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6E5AF-150D-40A8-9D3D-AF7A2F2108A4}"/>
      </w:docPartPr>
      <w:docPartBody>
        <w:p w:rsidR="00000000" w:rsidRDefault="00CE7D89" w:rsidP="00CE7D89">
          <w:pPr>
            <w:pStyle w:val="568E3B11E4BC49B8BEAB606ED96F1428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337E488E009542998BA2E967BCD64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0E74F-2521-4F16-9E8F-780A9C8721C9}"/>
      </w:docPartPr>
      <w:docPartBody>
        <w:p w:rsidR="00000000" w:rsidRDefault="00CE7D89" w:rsidP="00CE7D89">
          <w:pPr>
            <w:pStyle w:val="337E488E009542998BA2E967BCD645F1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D27FE95ECB5E4D9F94B8358A25362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69906-050F-4894-AA0D-2ABB28BF8381}"/>
      </w:docPartPr>
      <w:docPartBody>
        <w:p w:rsidR="00000000" w:rsidRDefault="00CE7D89" w:rsidP="00CE7D89">
          <w:pPr>
            <w:pStyle w:val="D27FE95ECB5E4D9F94B8358A2536254F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63416959EBC2462BAB806015A0A82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3FBB-7052-4080-A9BC-3B527BAE234B}"/>
      </w:docPartPr>
      <w:docPartBody>
        <w:p w:rsidR="00000000" w:rsidRDefault="00CE7D89" w:rsidP="00CE7D89">
          <w:pPr>
            <w:pStyle w:val="63416959EBC2462BAB806015A0A8227B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9416996E7F6449888C60C543C69F1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236E0-F382-418F-A915-28A545533305}"/>
      </w:docPartPr>
      <w:docPartBody>
        <w:p w:rsidR="00000000" w:rsidRDefault="00CE7D89" w:rsidP="00CE7D89">
          <w:pPr>
            <w:pStyle w:val="9416996E7F6449888C60C543C69F112B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051D52F26F944DF28E87CF7A26446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22E73-C15A-4741-9FA1-E04A219272BC}"/>
      </w:docPartPr>
      <w:docPartBody>
        <w:p w:rsidR="00000000" w:rsidRDefault="00CE7D89" w:rsidP="00CE7D89">
          <w:pPr>
            <w:pStyle w:val="051D52F26F944DF28E87CF7A26446DF1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B4BBA1A509014514902E6613751C9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53F60-B0BE-4FFF-94C5-F94DF4C264A4}"/>
      </w:docPartPr>
      <w:docPartBody>
        <w:p w:rsidR="00000000" w:rsidRDefault="00CE7D89" w:rsidP="00CE7D89">
          <w:pPr>
            <w:pStyle w:val="B4BBA1A509014514902E6613751C9466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7AA3A83EEEDF4951AEBDC8471EE31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8720D-D017-4EAA-AEA2-7702C3F26850}"/>
      </w:docPartPr>
      <w:docPartBody>
        <w:p w:rsidR="00000000" w:rsidRDefault="00CE7D89" w:rsidP="00CE7D89">
          <w:pPr>
            <w:pStyle w:val="7AA3A83EEEDF4951AEBDC8471EE31C87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E1CEB6F1F0D34334A234D3C5762A3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F052F-36F7-4962-9DA5-4B7D90561D6B}"/>
      </w:docPartPr>
      <w:docPartBody>
        <w:p w:rsidR="00000000" w:rsidRDefault="00CE7D89" w:rsidP="00CE7D89">
          <w:pPr>
            <w:pStyle w:val="E1CEB6F1F0D34334A234D3C5762A3033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4AF0975C64B448EBB50E3D3B8C3B7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7C2E0-9A8F-44BA-B14E-4B7CAD9883FF}"/>
      </w:docPartPr>
      <w:docPartBody>
        <w:p w:rsidR="00000000" w:rsidRDefault="00CE7D89" w:rsidP="00CE7D89">
          <w:pPr>
            <w:pStyle w:val="4AF0975C64B448EBB50E3D3B8C3B7059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593AC27CEAE54E519DF6EFA023818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B51B2-6310-48DA-A661-F0DAED689ECB}"/>
      </w:docPartPr>
      <w:docPartBody>
        <w:p w:rsidR="00000000" w:rsidRDefault="00CE7D89" w:rsidP="00CE7D89">
          <w:pPr>
            <w:pStyle w:val="593AC27CEAE54E519DF6EFA023818FF7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D89"/>
    <w:rsid w:val="00171A56"/>
    <w:rsid w:val="00CE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BC067E560424885BC745E6DBE91EFC2">
    <w:name w:val="FBC067E560424885BC745E6DBE91EFC2"/>
    <w:rsid w:val="00CE7D89"/>
  </w:style>
  <w:style w:type="paragraph" w:customStyle="1" w:styleId="99EA5903ABF34C97AA37A6A1D9FE6BB7">
    <w:name w:val="99EA5903ABF34C97AA37A6A1D9FE6BB7"/>
    <w:rsid w:val="00CE7D89"/>
  </w:style>
  <w:style w:type="paragraph" w:customStyle="1" w:styleId="92C9EAA719DE4A75AF07ED9176201030">
    <w:name w:val="92C9EAA719DE4A75AF07ED9176201030"/>
    <w:rsid w:val="00CE7D89"/>
  </w:style>
  <w:style w:type="paragraph" w:customStyle="1" w:styleId="1330983CE1F542D79ADF28D720BC6B2D">
    <w:name w:val="1330983CE1F542D79ADF28D720BC6B2D"/>
    <w:rsid w:val="00CE7D89"/>
  </w:style>
  <w:style w:type="paragraph" w:customStyle="1" w:styleId="DA1906904EC7465F9BB157FC62030E8C">
    <w:name w:val="DA1906904EC7465F9BB157FC62030E8C"/>
    <w:rsid w:val="00CE7D89"/>
  </w:style>
  <w:style w:type="paragraph" w:customStyle="1" w:styleId="8989147ED8C244A3B3ABEFDF347B62F0">
    <w:name w:val="8989147ED8C244A3B3ABEFDF347B62F0"/>
    <w:rsid w:val="00CE7D89"/>
  </w:style>
  <w:style w:type="paragraph" w:customStyle="1" w:styleId="969A80787255481795AC32AFFD33F50C">
    <w:name w:val="969A80787255481795AC32AFFD33F50C"/>
    <w:rsid w:val="00CE7D89"/>
  </w:style>
  <w:style w:type="paragraph" w:customStyle="1" w:styleId="58549754BECB492EA274F40D34BA9255">
    <w:name w:val="58549754BECB492EA274F40D34BA9255"/>
    <w:rsid w:val="00CE7D89"/>
  </w:style>
  <w:style w:type="paragraph" w:customStyle="1" w:styleId="A73C5879268646D6B77C210E28F9D786">
    <w:name w:val="A73C5879268646D6B77C210E28F9D786"/>
    <w:rsid w:val="00CE7D89"/>
  </w:style>
  <w:style w:type="paragraph" w:customStyle="1" w:styleId="287928917C114E84B12DE26CECCF4C11">
    <w:name w:val="287928917C114E84B12DE26CECCF4C11"/>
    <w:rsid w:val="00CE7D89"/>
  </w:style>
  <w:style w:type="paragraph" w:customStyle="1" w:styleId="9B4695DEEEB24676A42CC2E0F7925251">
    <w:name w:val="9B4695DEEEB24676A42CC2E0F7925251"/>
    <w:rsid w:val="00CE7D89"/>
  </w:style>
  <w:style w:type="paragraph" w:customStyle="1" w:styleId="FB4B7B4B1E164CBBBB92B11B8ED40175">
    <w:name w:val="FB4B7B4B1E164CBBBB92B11B8ED40175"/>
    <w:rsid w:val="00CE7D89"/>
  </w:style>
  <w:style w:type="paragraph" w:customStyle="1" w:styleId="C18BBAD31AE542D0955533648E8170BB">
    <w:name w:val="C18BBAD31AE542D0955533648E8170BB"/>
    <w:rsid w:val="00CE7D89"/>
  </w:style>
  <w:style w:type="paragraph" w:customStyle="1" w:styleId="F5F93F3577E540C2822E18157DA30D47">
    <w:name w:val="F5F93F3577E540C2822E18157DA30D47"/>
    <w:rsid w:val="00CE7D89"/>
  </w:style>
  <w:style w:type="paragraph" w:customStyle="1" w:styleId="E3D0D9F0712F4B9CA4A7399814067DB6">
    <w:name w:val="E3D0D9F0712F4B9CA4A7399814067DB6"/>
    <w:rsid w:val="00CE7D89"/>
  </w:style>
  <w:style w:type="paragraph" w:customStyle="1" w:styleId="2CED50BCB98C4323B800AD9F9FBFBE56">
    <w:name w:val="2CED50BCB98C4323B800AD9F9FBFBE56"/>
    <w:rsid w:val="00CE7D89"/>
  </w:style>
  <w:style w:type="paragraph" w:customStyle="1" w:styleId="35178A6650394EC69A1075624C7576AA">
    <w:name w:val="35178A6650394EC69A1075624C7576AA"/>
    <w:rsid w:val="00CE7D89"/>
  </w:style>
  <w:style w:type="paragraph" w:customStyle="1" w:styleId="58A188F7EE304CF3B9ACF1AA45880E63">
    <w:name w:val="58A188F7EE304CF3B9ACF1AA45880E63"/>
    <w:rsid w:val="00CE7D89"/>
  </w:style>
  <w:style w:type="paragraph" w:customStyle="1" w:styleId="FABE3AAC5BED4D5D88714DBE5990367B">
    <w:name w:val="FABE3AAC5BED4D5D88714DBE5990367B"/>
    <w:rsid w:val="00CE7D89"/>
  </w:style>
  <w:style w:type="paragraph" w:customStyle="1" w:styleId="568E3B11E4BC49B8BEAB606ED96F1428">
    <w:name w:val="568E3B11E4BC49B8BEAB606ED96F1428"/>
    <w:rsid w:val="00CE7D89"/>
  </w:style>
  <w:style w:type="paragraph" w:customStyle="1" w:styleId="337E488E009542998BA2E967BCD645F1">
    <w:name w:val="337E488E009542998BA2E967BCD645F1"/>
    <w:rsid w:val="00CE7D89"/>
  </w:style>
  <w:style w:type="paragraph" w:customStyle="1" w:styleId="D27FE95ECB5E4D9F94B8358A2536254F">
    <w:name w:val="D27FE95ECB5E4D9F94B8358A2536254F"/>
    <w:rsid w:val="00CE7D89"/>
  </w:style>
  <w:style w:type="paragraph" w:customStyle="1" w:styleId="63416959EBC2462BAB806015A0A8227B">
    <w:name w:val="63416959EBC2462BAB806015A0A8227B"/>
    <w:rsid w:val="00CE7D89"/>
  </w:style>
  <w:style w:type="paragraph" w:customStyle="1" w:styleId="9416996E7F6449888C60C543C69F112B">
    <w:name w:val="9416996E7F6449888C60C543C69F112B"/>
    <w:rsid w:val="00CE7D89"/>
  </w:style>
  <w:style w:type="paragraph" w:customStyle="1" w:styleId="051D52F26F944DF28E87CF7A26446DF1">
    <w:name w:val="051D52F26F944DF28E87CF7A26446DF1"/>
    <w:rsid w:val="00CE7D89"/>
  </w:style>
  <w:style w:type="paragraph" w:customStyle="1" w:styleId="B4BBA1A509014514902E6613751C9466">
    <w:name w:val="B4BBA1A509014514902E6613751C9466"/>
    <w:rsid w:val="00CE7D89"/>
  </w:style>
  <w:style w:type="paragraph" w:customStyle="1" w:styleId="7AA3A83EEEDF4951AEBDC8471EE31C87">
    <w:name w:val="7AA3A83EEEDF4951AEBDC8471EE31C87"/>
    <w:rsid w:val="00CE7D89"/>
  </w:style>
  <w:style w:type="paragraph" w:customStyle="1" w:styleId="E1CEB6F1F0D34334A234D3C5762A3033">
    <w:name w:val="E1CEB6F1F0D34334A234D3C5762A3033"/>
    <w:rsid w:val="00CE7D89"/>
  </w:style>
  <w:style w:type="paragraph" w:customStyle="1" w:styleId="4AF0975C64B448EBB50E3D3B8C3B7059">
    <w:name w:val="4AF0975C64B448EBB50E3D3B8C3B7059"/>
    <w:rsid w:val="00CE7D89"/>
  </w:style>
  <w:style w:type="paragraph" w:customStyle="1" w:styleId="593AC27CEAE54E519DF6EFA023818FF7">
    <w:name w:val="593AC27CEAE54E519DF6EFA023818FF7"/>
    <w:rsid w:val="00CE7D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