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package/2006/relationships/metadata/thumbnail" Target="docProps/thumbnail.jpeg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bookmarkStart w:id="0" w:name="_GoBack"/>
      <w:bookmarkEnd w:id="0"/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92" behindDoc="0" locked="0" layoutInCell="1" hidden="0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61594</wp:posOffset>
                </wp:positionV>
                <wp:extent cx="1891029" cy="561339"/>
                <wp:effectExtent l="0" t="0" r="0" b="0"/>
                <wp:wrapNone/>
                <wp:docPr id="1" name="Caja de texto 1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891029" cy="561339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2">
                        <w:txbxContent>
                          <w:p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CAMPO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3" o:spid="_x0000_s3" fillcolor="#FFFFFF" stroked="t" strokeweight="0.5pt" style="position:absolute;&#10;margin-left:4.9pt;&#10;margin-top:4.85pt;&#10;width:148.9pt;&#10;height:44.199997pt;&#10;z-index:92;&#10;mso-position-horizontal:absolute;&#10;mso-position-vertical:absolute;&#10;mso-wrap-style:square;">
                <v:stroke color="#000000"/>
                <v:textbox id="848" inset="2.54mm,1.27mm,2.54mm,1.27mm" o:insetmode="custom" style="layout-flow:horizontal;&#10;v-text-anchor:top;">
                  <w:txbxContent>
                    <w:p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CAMPO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22" behindDoc="0" locked="0" layoutInCell="1" hidden="0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5784215</wp:posOffset>
                </wp:positionV>
                <wp:extent cx="788034" cy="239395"/>
                <wp:effectExtent l="0" t="0" r="0" b="0"/>
                <wp:wrapNone/>
                <wp:docPr id="4" name="Caja de texto 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88034" cy="239395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5">
                        <w:txbxContent>
                          <w:p>
                            <w:r>
                              <w:t>BANCO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6" o:spid="_x0000_s6" fillcolor="#FFFFFF" stroked="t" strokeweight="0.5pt" style="position:absolute;&#10;margin-left:8.3pt;&#10;margin-top:455.45pt;&#10;width:62.049995pt;&#10;height:18.850008pt;&#10;z-index:122;&#10;mso-position-horizontal:absolute;&#10;mso-position-vertical:absolute;&#10;mso-wrap-style:square;">
                <v:stroke color="#000000"/>
                <v:textbox id="849" inset="2.54mm,1.27mm,2.54mm,1.27mm" o:insetmode="custom" style="layout-flow:horizontal;&#10;v-text-anchor:top;">
                  <w:txbxContent>
                    <w:p>
                      <w:r>
                        <w:t>BANCO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14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6967220</wp:posOffset>
                </wp:positionV>
                <wp:extent cx="590550" cy="391795"/>
                <wp:effectExtent l="0" t="0" r="0" b="0"/>
                <wp:wrapNone/>
                <wp:docPr id="7" name="Caja de texto 7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0550" cy="391795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8">
                        <w:txbxContent>
                          <w:p>
                            <w:r>
                              <w:t>FERRETERIA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9" o:spid="_x0000_s9" fillcolor="#FFFFFF" stroked="t" strokeweight="0.5pt" style="position:absolute;&#10;margin-left:-4.7pt;&#10;margin-top:548.6pt;&#10;width:46.5pt;&#10;height:30.85001pt;&#10;rotation:90.0;&#10;z-index:114;&#10;mso-position-horizontal:right;&#10;mso-position-horizontal-relative:margin;&#10;mso-position-vertical:absolute;&#10;mso-wrap-style:square;">
                <v:stroke color="#000000"/>
                <v:textbox id="850" inset="2.54mm,1.27mm,2.54mm,1.27mm" o:insetmode="custom" style="layout-flow:horizontal;&#10;v-text-anchor:top;">
                  <w:txbxContent>
                    <w:p>
                      <w:r>
                        <w:t>FERRETERIA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85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6972300</wp:posOffset>
                </wp:positionV>
                <wp:extent cx="673735" cy="383539"/>
                <wp:effectExtent l="0" t="0" r="0" b="0"/>
                <wp:wrapNone/>
                <wp:docPr id="10" name="Rectángulos 10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73735" cy="383539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1" o:spid="_x0000_s11" fillcolor="#FFFFFF" stroked="t" strokeweight="1.0pt" style="position:absolute;&#10;margin-left:1.8500001pt;&#10;margin-top:549.0pt;&#10;width:53.050003pt;&#10;height:30.199995pt;&#10;rotation:90.0;&#10;z-index:85;&#10;mso-position-horizontal:right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90" behindDoc="0" locked="0" layoutInCell="1" hidden="0" allowOverlap="1">
                <wp:simplePos x="0" y="0"/>
                <wp:positionH relativeFrom="margin">
                  <wp:posOffset>3671569</wp:posOffset>
                </wp:positionH>
                <wp:positionV relativeFrom="paragraph">
                  <wp:posOffset>5580380</wp:posOffset>
                </wp:positionV>
                <wp:extent cx="1640840" cy="1890395"/>
                <wp:effectExtent l="0" t="0" r="0" b="0"/>
                <wp:wrapNone/>
                <wp:docPr id="12" name="Rectángulos 1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640840" cy="1890395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3" o:spid="_x0000_s13" fillcolor="#FFFFFF" stroked="t" strokeweight="1.0pt" style="position:absolute;&#10;margin-left:289.1pt;&#10;margin-top:439.40002pt;&#10;width:129.2pt;&#10;height:148.85002pt;&#10;z-index:90;&#10;mso-position-horizontal:absolute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13" behindDoc="0" locked="0" layoutInCell="1" hidden="0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6299200</wp:posOffset>
                </wp:positionV>
                <wp:extent cx="621029" cy="323214"/>
                <wp:effectExtent l="0" t="0" r="0" b="0"/>
                <wp:wrapNone/>
                <wp:docPr id="14" name="Caja de texto 1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21029" cy="323214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15">
                        <w:txbxContent>
                          <w:p>
                            <w:r>
                              <w:t>TIENDA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16" o:spid="_x0000_s16" fillcolor="#FFFFFF" stroked="t" strokeweight="0.5pt" style="position:absolute;&#10;margin-left:497.24997pt;&#10;margin-top:495.99997pt;&#10;width:48.899998pt;&#10;height:25.449991pt;&#10;rotation:90.0;&#10;z-index:113;&#10;mso-position-horizontal:absolute;&#10;mso-position-vertical:absolute;&#10;mso-wrap-style:square;">
                <v:stroke color="#000000"/>
                <v:textbox id="851" inset="2.54mm,1.27mm,2.54mm,1.27mm" o:insetmode="custom" style="layout-flow:horizontal;&#10;v-text-anchor:top;">
                  <w:txbxContent>
                    <w:p>
                      <w:r>
                        <w:t>TIENDA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83" behindDoc="0" locked="0" layoutInCell="1" hidden="0" allowOverlap="1">
                <wp:simplePos x="0" y="0"/>
                <wp:positionH relativeFrom="margin">
                  <wp:posOffset>6335395</wp:posOffset>
                </wp:positionH>
                <wp:positionV relativeFrom="paragraph">
                  <wp:posOffset>5589270</wp:posOffset>
                </wp:positionV>
                <wp:extent cx="615950" cy="394335"/>
                <wp:effectExtent l="0" t="0" r="0" b="0"/>
                <wp:wrapNone/>
                <wp:docPr id="17" name="Rectángulos 17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5950" cy="394335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8" o:spid="_x0000_s18" fillcolor="#FFFFFF" stroked="t" strokeweight="1.0pt" style="position:absolute;&#10;margin-left:498.85004pt;&#10;margin-top:440.1pt;&#10;width:48.500008pt;&#10;height:31.050003pt;&#10;rotation:90.0;&#10;z-index:83;&#10;mso-position-horizontal:absolute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03" behindDoc="0" locked="0" layoutInCell="1" hidden="0" allowOverlap="1">
                <wp:simplePos x="0" y="0"/>
                <wp:positionH relativeFrom="column">
                  <wp:posOffset>6364605</wp:posOffset>
                </wp:positionH>
                <wp:positionV relativeFrom="paragraph">
                  <wp:posOffset>5594350</wp:posOffset>
                </wp:positionV>
                <wp:extent cx="535305" cy="407670"/>
                <wp:effectExtent l="0" t="0" r="0" b="0"/>
                <wp:wrapNone/>
                <wp:docPr id="19" name="Caja de texto 19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5305" cy="407670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20">
                        <w:txbxContent>
                          <w:p>
                            <w:r>
                              <w:t>FARM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21" o:spid="_x0000_s21" fillcolor="#FFFFFF" stroked="t" strokeweight="0.5pt" style="position:absolute;&#10;margin-left:501.14996pt;&#10;margin-top:440.5pt;&#10;width:42.15001pt;&#10;height:32.100006pt;&#10;rotation:90.0;&#10;z-index:103;&#10;mso-position-horizontal:absolute;&#10;mso-position-vertical:absolute;&#10;mso-wrap-style:square;">
                <v:stroke color="#000000"/>
                <v:textbox id="852" inset="2.54mm,1.27mm,2.54mm,1.27mm" o:insetmode="custom" style="layout-flow:horizontal;&#10;v-text-anchor:top;">
                  <w:txbxContent>
                    <w:p>
                      <w:r>
                        <w:t>FARM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02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4905374</wp:posOffset>
                </wp:positionV>
                <wp:extent cx="605790" cy="367030"/>
                <wp:effectExtent l="0" t="0" r="0" b="0"/>
                <wp:wrapNone/>
                <wp:docPr id="22" name="Caja de texto 2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5790" cy="367030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23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CAR WASH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24" o:spid="_x0000_s24" fillcolor="#FFFFFF" stroked="t" strokeweight="0.5pt" style="position:absolute;&#10;margin-left:-3.4999998pt;&#10;margin-top:386.24997pt;&#10;width:47.7pt;&#10;height:28.900011pt;&#10;rotation:90.0;&#10;z-index:102;&#10;mso-position-horizontal:right;&#10;mso-position-horizontal-relative:margin;&#10;mso-position-vertical:absolute;&#10;mso-wrap-style:square;">
                <v:stroke color="#000000"/>
                <v:textbox id="853" inset="2.54mm,1.27mm,2.54mm,1.27mm" o:insetmode="custom" style="layout-flow:horizontal;&#10;v-text-anchor:top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CAR WASH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84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4848225</wp:posOffset>
                </wp:positionV>
                <wp:extent cx="664210" cy="420369"/>
                <wp:effectExtent l="0" t="0" r="0" b="0"/>
                <wp:wrapNone/>
                <wp:docPr id="25" name="Rectángulos 25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64210" cy="420369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26" o:spid="_x0000_s26" fillcolor="#FFFFFF" stroked="t" strokeweight="1.0pt" style="position:absolute;&#10;margin-left:1.1pt;&#10;margin-top:381.75pt;&#10;width:52.300003pt;&#10;height:33.099976pt;&#10;rotation:90.0;&#10;z-index:84;&#10;mso-position-horizontal:right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01" behindDoc="0" locked="0" layoutInCell="1" hidden="0" allowOverlap="1">
                <wp:simplePos x="0" y="0"/>
                <wp:positionH relativeFrom="column">
                  <wp:posOffset>6478270</wp:posOffset>
                </wp:positionH>
                <wp:positionV relativeFrom="paragraph">
                  <wp:posOffset>3561715</wp:posOffset>
                </wp:positionV>
                <wp:extent cx="239395" cy="1083310"/>
                <wp:effectExtent l="0" t="0" r="0" b="0"/>
                <wp:wrapNone/>
                <wp:docPr id="27" name="Caja de texto 27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39395" cy="1083310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28">
                        <w:txbxContent>
                          <w:p>
                            <w:r>
                              <w:t>RENAP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29" o:spid="_x0000_s29" fillcolor="#FFFFFF" stroked="t" strokeweight="0.5pt" style="position:absolute;&#10;margin-left:510.09998pt;&#10;margin-top:280.45pt;&#10;width:18.850008pt;&#10;height:85.30001pt;&#10;z-index:101;&#10;mso-position-horizontal:absolute;&#10;mso-position-vertical:absolute;&#10;mso-wrap-style:square;">
                <v:stroke color="#000000"/>
                <v:textbox id="854" inset="2.54mm,1.27mm,2.54mm,1.27mm" o:insetmode="custom" style="layout-flow:horizontal;&#10;v-text-anchor:top;">
                  <w:txbxContent>
                    <w:p>
                      <w:r>
                        <w:t>RENAP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81" behindDoc="0" locked="0" layoutInCell="1" hidden="0" allowOverlap="1">
                <wp:simplePos x="0" y="0"/>
                <wp:positionH relativeFrom="margin">
                  <wp:posOffset>5992495</wp:posOffset>
                </wp:positionH>
                <wp:positionV relativeFrom="paragraph">
                  <wp:posOffset>3920490</wp:posOffset>
                </wp:positionV>
                <wp:extent cx="1179829" cy="353059"/>
                <wp:effectExtent l="0" t="0" r="0" b="0"/>
                <wp:wrapNone/>
                <wp:docPr id="30" name="Rectángulos 30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79829" cy="353059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31" o:spid="_x0000_s31" fillcolor="#FFFFFF" stroked="t" strokeweight="1.0pt" style="position:absolute;&#10;margin-left:471.85004pt;&#10;margin-top:308.7pt;&#10;width:92.89999pt;&#10;height:27.8pt;&#10;rotation:90.0;&#10;z-index:81;&#10;mso-position-horizontal:absolute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21" behindDoc="0" locked="0" layoutInCell="1" hidden="0" allowOverlap="1">
                <wp:simplePos x="0" y="0"/>
                <wp:positionH relativeFrom="column">
                  <wp:posOffset>63499</wp:posOffset>
                </wp:positionH>
                <wp:positionV relativeFrom="paragraph">
                  <wp:posOffset>5137150</wp:posOffset>
                </wp:positionV>
                <wp:extent cx="773430" cy="379729"/>
                <wp:effectExtent l="0" t="0" r="0" b="0"/>
                <wp:wrapNone/>
                <wp:docPr id="32" name="Caja de texto 3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73430" cy="379729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33">
                        <w:txbxContent>
                          <w:p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MERCADO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34" o:spid="_x0000_s34" fillcolor="#FFFFFF" stroked="t" strokeweight="0.5pt" style="position:absolute;&#10;margin-left:5.0pt;&#10;margin-top:404.5pt;&#10;width:60.9pt;&#10;height:29.89998pt;&#10;z-index:121;&#10;mso-position-horizontal:absolute;&#10;mso-position-vertical:absolute;&#10;mso-wrap-style:square;">
                <v:stroke color="#000000"/>
                <v:textbox id="855" inset="2.54mm,1.27mm,2.54mm,1.27mm" o:insetmode="custom" style="layout-flow:horizontal;&#10;v-text-anchor:top;">
                  <w:txbxContent>
                    <w:p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MERCADO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20" behindDoc="0" locked="0" layoutInCell="1" hidden="0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6981190</wp:posOffset>
                </wp:positionV>
                <wp:extent cx="1012825" cy="1264919"/>
                <wp:effectExtent l="0" t="0" r="0" b="0"/>
                <wp:wrapNone/>
                <wp:docPr id="35" name="Caja de texto 35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12825" cy="1264919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36">
                        <w:txbxContent>
                          <w:p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BUFETE JURIDICO JAIME LOPEZ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37" o:spid="_x0000_s37" fillcolor="#FFFFFF" stroked="t" strokeweight="0.5pt" style="position:absolute;&#10;margin-left:3.9pt;&#10;margin-top:549.7pt;&#10;width:79.75pt;&#10;height:99.59998pt;&#10;z-index:120;&#10;mso-position-horizontal:absolute;&#10;mso-position-vertical:absolute;&#10;mso-wrap-style:square;">
                <v:stroke color="#000000"/>
                <v:textbox id="856" inset="2.54mm,1.27mm,2.54mm,1.27mm" o:insetmode="custom" style="layout-flow:horizontal;&#10;v-text-anchor:top;">
                  <w:txbxContent>
                    <w:p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BUFETE JURIDICO JAIME LOPEZ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19" behindDoc="0" locked="0" layoutInCell="1" hidden="0" allowOverlap="1">
                <wp:simplePos x="0" y="0"/>
                <wp:positionH relativeFrom="column">
                  <wp:posOffset>20954</wp:posOffset>
                </wp:positionH>
                <wp:positionV relativeFrom="paragraph">
                  <wp:posOffset>6431279</wp:posOffset>
                </wp:positionV>
                <wp:extent cx="815975" cy="323850"/>
                <wp:effectExtent l="0" t="0" r="0" b="0"/>
                <wp:wrapNone/>
                <wp:docPr id="38" name="Caja de texto 38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15975" cy="323850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39">
                        <w:txbxContent>
                          <w:p>
                            <w:r>
                              <w:t>PARADA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40" o:spid="_x0000_s40" fillcolor="#FFFFFF" stroked="t" strokeweight="0.5pt" style="position:absolute;&#10;margin-left:1.65pt;&#10;margin-top:506.4pt;&#10;width:64.25pt;&#10;height:25.500023pt;&#10;z-index:119;&#10;mso-position-horizontal:absolute;&#10;mso-position-vertical:absolute;&#10;mso-wrap-style:square;">
                <v:stroke color="#000000"/>
                <v:textbox id="857" inset="2.54mm,1.27mm,2.54mm,1.27mm" o:insetmode="custom" style="layout-flow:horizontal;&#10;v-text-anchor:top;">
                  <w:txbxContent>
                    <w:p>
                      <w:r>
                        <w:t>PARADA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18" behindDoc="0" locked="0" layoutInCell="1" hidden="0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5066665</wp:posOffset>
                </wp:positionV>
                <wp:extent cx="1252220" cy="224789"/>
                <wp:effectExtent l="0" t="0" r="0" b="0"/>
                <wp:wrapNone/>
                <wp:docPr id="41" name="Caja de texto 41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252220" cy="224789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42">
                        <w:txbxContent>
                          <w:p>
                            <w:r>
                              <w:t>CAFETERIA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43" o:spid="_x0000_s43" fillcolor="#FFFFFF" stroked="t" strokeweight="0.5pt" style="position:absolute;&#10;margin-left:100.25pt;&#10;margin-top:398.95pt;&#10;width:98.60001pt;&#10;height:17.699987pt;&#10;z-index:118;&#10;mso-position-horizontal:absolute;&#10;mso-position-vertical:absolute;&#10;mso-wrap-style:square;">
                <v:stroke color="#000000"/>
                <v:textbox id="858" inset="2.54mm,1.27mm,2.54mm,1.27mm" o:insetmode="custom" style="layout-flow:horizontal;&#10;v-text-anchor:top;">
                  <w:txbxContent>
                    <w:p>
                      <w:r>
                        <w:t>CAFETERIA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17" behindDoc="0" locked="0" layoutInCell="1" hidden="0" allowOverlap="1">
                <wp:simplePos x="0" y="0"/>
                <wp:positionH relativeFrom="margin">
                  <wp:posOffset>1245235</wp:posOffset>
                </wp:positionH>
                <wp:positionV relativeFrom="paragraph">
                  <wp:posOffset>5038725</wp:posOffset>
                </wp:positionV>
                <wp:extent cx="1336675" cy="267970"/>
                <wp:effectExtent l="0" t="0" r="0" b="0"/>
                <wp:wrapNone/>
                <wp:docPr id="44" name="Rectángulos 4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336675" cy="267970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45" o:spid="_x0000_s45" fillcolor="#FFFFFF" stroked="t" strokeweight="1.0pt" style="position:absolute;&#10;margin-left:98.049995pt;&#10;margin-top:396.75pt;&#10;width:105.25001pt;&#10;height:21.100021pt;&#10;z-index:117;&#10;mso-position-horizontal:absolute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16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5010784</wp:posOffset>
                </wp:positionV>
                <wp:extent cx="934719" cy="647700"/>
                <wp:effectExtent l="0" t="0" r="0" b="0"/>
                <wp:wrapNone/>
                <wp:docPr id="46" name="Rectángulos 4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34719" cy="647700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47" o:spid="_x0000_s47" fillcolor="#FFFFFF" stroked="t" strokeweight="1.0pt" style="position:absolute;&#10;margin-left:0.0pt;&#10;margin-top:394.55pt;&#10;width:73.6pt;&#10;height:51.0pt;&#10;z-index:116;&#10;mso-position-horizontal:left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15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5696584</wp:posOffset>
                </wp:positionV>
                <wp:extent cx="934719" cy="394969"/>
                <wp:effectExtent l="0" t="0" r="0" b="0"/>
                <wp:wrapNone/>
                <wp:docPr id="48" name="Rectángulos 48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34719" cy="394969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49" o:spid="_x0000_s49" fillcolor="#FFFFFF" stroked="t" strokeweight="1.0pt" style="position:absolute;&#10;margin-left:0.0pt;&#10;margin-top:448.55pt;&#10;width:73.6pt;&#10;height:31.09999pt;&#10;z-index:115;&#10;mso-position-horizontal:left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86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6403340</wp:posOffset>
                </wp:positionV>
                <wp:extent cx="934719" cy="394969"/>
                <wp:effectExtent l="0" t="0" r="0" b="0"/>
                <wp:wrapNone/>
                <wp:docPr id="50" name="Rectángulos 50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34719" cy="394969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51" o:spid="_x0000_s51" fillcolor="#FFFFFF" stroked="t" strokeweight="1.0pt" style="position:absolute;&#10;margin-left:0.0pt;&#10;margin-top:504.2pt;&#10;width:73.6pt;&#10;height:31.09999pt;&#10;z-index:86;&#10;mso-position-horizontal:left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87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6923405</wp:posOffset>
                </wp:positionV>
                <wp:extent cx="1139189" cy="1386840"/>
                <wp:effectExtent l="0" t="0" r="0" b="0"/>
                <wp:wrapNone/>
                <wp:docPr id="52" name="Rectángulos 5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39189" cy="1386840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53" o:spid="_x0000_s53" fillcolor="#FFFFFF" stroked="t" strokeweight="1.0pt" style="position:absolute;&#10;margin-left:0.0pt;&#10;margin-top:545.15pt;&#10;width:89.7pt;&#10;height:109.20001pt;&#10;z-index:87;&#10;mso-position-horizontal:left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89" behindDoc="0" locked="0" layoutInCell="1" hidden="0" allowOverlap="1">
                <wp:simplePos x="0" y="0"/>
                <wp:positionH relativeFrom="margin">
                  <wp:posOffset>1188720</wp:posOffset>
                </wp:positionH>
                <wp:positionV relativeFrom="paragraph">
                  <wp:posOffset>5447030</wp:posOffset>
                </wp:positionV>
                <wp:extent cx="1511300" cy="956945"/>
                <wp:effectExtent l="0" t="0" r="0" b="0"/>
                <wp:wrapNone/>
                <wp:docPr id="54" name="Rectángulos 5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511300" cy="956945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55" o:spid="_x0000_s55" fillcolor="#FFFFFF" stroked="t" strokeweight="1.0pt" style="position:absolute;&#10;margin-left:93.6pt;&#10;margin-top:428.9pt;&#10;width:119.0pt;&#10;height:75.350006pt;&#10;z-index:89;&#10;mso-position-horizontal:absolute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11" behindDoc="0" locked="0" layoutInCell="1" hidden="0" allowOverlap="1">
                <wp:simplePos x="0" y="0"/>
                <wp:positionH relativeFrom="margin">
                  <wp:posOffset>6295390</wp:posOffset>
                </wp:positionH>
                <wp:positionV relativeFrom="paragraph">
                  <wp:posOffset>2520950</wp:posOffset>
                </wp:positionV>
                <wp:extent cx="857885" cy="366395"/>
                <wp:effectExtent l="0" t="0" r="0" b="0"/>
                <wp:wrapNone/>
                <wp:docPr id="56" name="Rectángulos 5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57885" cy="366395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57">
                        <w:txbxContent>
                          <w:p/>
                        </w:txbxContent>
                      </wps:txbx>
                      <wps:bodyPr vert="horz" wrap="square" lIns="91440" tIns="45720" rIns="91440" bIns="45720" anchor="ctr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58" o:spid="_x0000_s58" fillcolor="#FFFFFF" stroked="t" strokeweight="1.0pt" style="position:absolute;&#10;margin-left:495.7pt;&#10;margin-top:198.49998pt;&#10;width:67.55001pt;&#10;height:28.850002pt;&#10;z-index:111;&#10;mso-position-horizontal:absolute;&#10;mso-position-horizontal-relative:margin;&#10;mso-position-vertical:absolute;&#10;mso-wrap-style:square;">
                <v:stroke color="#000000"/>
                <v:textbox id="877" inset="2.54mm,1.27mm,2.54mm,1.27mm" o:insetmode="custom" style="layout-flow:horizontal;&#10;v-text-anchor:middle;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12" behindDoc="0" locked="0" layoutInCell="1" hidden="0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2590800</wp:posOffset>
                </wp:positionV>
                <wp:extent cx="731519" cy="239395"/>
                <wp:effectExtent l="0" t="0" r="0" b="0"/>
                <wp:wrapNone/>
                <wp:docPr id="59" name="Caja de texto 59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31519" cy="239395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60"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TIENDA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61" o:spid="_x0000_s61" fillcolor="#FFFFFF" stroked="t" strokeweight="0.5pt" style="position:absolute;&#10;margin-left:501.25pt;&#10;margin-top:204.0pt;&#10;width:57.599983pt;&#10;height:18.850008pt;&#10;z-index:112;&#10;mso-position-horizontal:absolute;&#10;mso-position-vertical:absolute;&#10;mso-wrap-style:square;">
                <v:stroke color="#000000"/>
                <v:textbox id="859" inset="2.54mm,1.27mm,2.54mm,1.27mm" o:insetmode="custom" style="layout-flow:horizontal;&#10;v-text-anchor:top;"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TIENDA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10" behindDoc="0" locked="0" layoutInCell="1" hidden="0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2573020</wp:posOffset>
                </wp:positionV>
                <wp:extent cx="815975" cy="241935"/>
                <wp:effectExtent l="0" t="0" r="0" b="0"/>
                <wp:wrapNone/>
                <wp:docPr id="62" name="Caja de texto 6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15975" cy="241935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63">
                        <w:txbxContent>
                          <w:p>
                            <w:r>
                              <w:t>FERRETERIA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64" o:spid="_x0000_s64" fillcolor="#FFFFFF" stroked="t" strokeweight="0.5pt" style="position:absolute;&#10;margin-left:422.55pt;&#10;margin-top:202.6pt;&#10;width:64.25pt;&#10;height:19.050003pt;&#10;z-index:110;&#10;mso-position-horizontal:absolute;&#10;mso-position-vertical:absolute;&#10;mso-wrap-style:square;">
                <v:stroke color="#000000"/>
                <v:textbox id="860" inset="2.54mm,1.27mm,2.54mm,1.27mm" o:insetmode="custom" style="layout-flow:horizontal;&#10;v-text-anchor:top;">
                  <w:txbxContent>
                    <w:p>
                      <w:r>
                        <w:t>FERRETERIA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77" behindDoc="0" locked="0" layoutInCell="1" hidden="0" allowOverlap="1">
                <wp:simplePos x="0" y="0"/>
                <wp:positionH relativeFrom="margin">
                  <wp:posOffset>5287009</wp:posOffset>
                </wp:positionH>
                <wp:positionV relativeFrom="paragraph">
                  <wp:posOffset>2498725</wp:posOffset>
                </wp:positionV>
                <wp:extent cx="934719" cy="394969"/>
                <wp:effectExtent l="0" t="0" r="0" b="0"/>
                <wp:wrapNone/>
                <wp:docPr id="65" name="Rectángulos 65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34719" cy="394969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66" o:spid="_x0000_s66" fillcolor="#FFFFFF" stroked="t" strokeweight="1.0pt" style="position:absolute;&#10;margin-left:416.29996pt;&#10;margin-top:196.75002pt;&#10;width:73.6pt;&#10;height:31.09999pt;&#10;z-index:77;&#10;mso-position-horizontal:absolute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09" behindDoc="0" locked="0" layoutInCell="1" hidden="0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2520950</wp:posOffset>
                </wp:positionV>
                <wp:extent cx="788034" cy="224790"/>
                <wp:effectExtent l="0" t="0" r="0" b="0"/>
                <wp:wrapNone/>
                <wp:docPr id="67" name="Caja de texto 67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88034" cy="224790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68">
                        <w:txbxContent>
                          <w:p>
                            <w:r>
                              <w:t>CASA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69" o:spid="_x0000_s69" fillcolor="#FFFFFF" stroked="t" strokeweight="0.5pt" style="position:absolute;&#10;margin-left:341.7pt;&#10;margin-top:198.49998pt;&#10;width:62.049995pt;&#10;height:17.70001pt;&#10;z-index:109;&#10;mso-position-horizontal:absolute;&#10;mso-position-vertical:absolute;&#10;mso-wrap-style:square;">
                <v:stroke color="#000000"/>
                <v:textbox id="861" inset="2.54mm,1.27mm,2.54mm,1.27mm" o:insetmode="custom" style="layout-flow:horizontal;&#10;v-text-anchor:top;">
                  <w:txbxContent>
                    <w:p>
                      <w: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08" behindDoc="0" locked="0" layoutInCell="1" hidden="0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2056764</wp:posOffset>
                </wp:positionV>
                <wp:extent cx="723264" cy="281939"/>
                <wp:effectExtent l="0" t="0" r="0" b="0"/>
                <wp:wrapNone/>
                <wp:docPr id="70" name="Caja de texto 70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23264" cy="281939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71">
                        <w:txbxContent>
                          <w:p>
                            <w:r>
                              <w:t>CASA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72" o:spid="_x0000_s72" fillcolor="#FFFFFF" stroked="t" strokeweight="0.5pt" style="position:absolute;&#10;margin-left:343.75pt;&#10;margin-top:161.95pt;&#10;width:56.949993pt;&#10;height:22.199999pt;&#10;z-index:108;&#10;mso-position-horizontal:absolute;&#10;mso-position-vertical:absolute;&#10;mso-wrap-style:square;">
                <v:stroke color="#000000"/>
                <v:textbox id="862" inset="2.54mm,1.27mm,2.54mm,1.27mm" o:insetmode="custom" style="layout-flow:horizontal;&#10;v-text-anchor:top;">
                  <w:txbxContent>
                    <w:p>
                      <w: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07" behindDoc="0" locked="0" layoutInCell="1" hidden="0" allowOverlap="1">
                <wp:simplePos x="0" y="0"/>
                <wp:positionH relativeFrom="column">
                  <wp:posOffset>4325620</wp:posOffset>
                </wp:positionH>
                <wp:positionV relativeFrom="paragraph">
                  <wp:posOffset>1493520</wp:posOffset>
                </wp:positionV>
                <wp:extent cx="745490" cy="323850"/>
                <wp:effectExtent l="0" t="0" r="0" b="0"/>
                <wp:wrapNone/>
                <wp:docPr id="73" name="Caja de texto 73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45490" cy="323850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74">
                        <w:txbxContent>
                          <w:p>
                            <w:r>
                              <w:t>CASA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75" o:spid="_x0000_s75" fillcolor="#FFFFFF" stroked="t" strokeweight="0.5pt" style="position:absolute;&#10;margin-left:340.6pt;&#10;margin-top:117.6pt;&#10;width:58.70002pt;&#10;height:25.5pt;&#10;z-index:107;&#10;mso-position-horizontal:absolute;&#10;mso-position-vertical:absolute;&#10;mso-wrap-style:square;">
                <v:stroke color="#000000"/>
                <v:textbox id="863" inset="2.54mm,1.27mm,2.54mm,1.27mm" o:insetmode="custom" style="layout-flow:horizontal;&#10;v-text-anchor:top;">
                  <w:txbxContent>
                    <w:p>
                      <w: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06" behindDoc="0" locked="0" layoutInCell="1" hidden="0" allowOverlap="1">
                <wp:simplePos x="0" y="0"/>
                <wp:positionH relativeFrom="column">
                  <wp:posOffset>1512569</wp:posOffset>
                </wp:positionH>
                <wp:positionV relativeFrom="paragraph">
                  <wp:posOffset>7022465</wp:posOffset>
                </wp:positionV>
                <wp:extent cx="1392555" cy="1069340"/>
                <wp:effectExtent l="0" t="0" r="0" b="0"/>
                <wp:wrapNone/>
                <wp:docPr id="76" name="Caja de texto 7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392555" cy="1069340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77">
                        <w:txbxContent>
                          <w:p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PARQUE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78" o:spid="_x0000_s78" fillcolor="#FFFFFF" stroked="t" strokeweight="0.5pt" style="position:absolute;&#10;margin-left:119.1pt;&#10;margin-top:552.95pt;&#10;width:109.65pt;&#10;height:84.2pt;&#10;z-index:106;&#10;mso-position-horizontal:absolute;&#10;mso-position-vertical:absolute;&#10;mso-wrap-style:square;">
                <v:stroke color="#000000"/>
                <v:textbox id="864" inset="2.54mm,1.27mm,2.54mm,1.27mm" o:insetmode="custom" style="layout-flow:horizontal;&#10;v-text-anchor:top;">
                  <w:txbxContent>
                    <w:p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PARQUE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05" behindDoc="0" locked="0" layoutInCell="1" hidden="0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7726044</wp:posOffset>
                </wp:positionV>
                <wp:extent cx="1181734" cy="351790"/>
                <wp:effectExtent l="0" t="0" r="0" b="0"/>
                <wp:wrapNone/>
                <wp:docPr id="79" name="Caja de texto 79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181734" cy="351790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80">
                        <w:txbxContent>
                          <w:p>
                            <w:r>
                              <w:t>MUNICIPALIDAD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81" o:spid="_x0000_s81" fillcolor="#FFFFFF" stroked="t" strokeweight="0.5pt" style="position:absolute;&#10;margin-left:439.2pt;&#10;margin-top:608.35pt;&#10;width:93.04999pt;&#10;height:27.700003pt;&#10;z-index:105;&#10;mso-position-horizontal:absolute;&#10;mso-position-vertical:absolute;&#10;mso-wrap-style:square;">
                <v:stroke color="#000000"/>
                <v:textbox id="865" inset="2.54mm,1.27mm,2.54mm,1.27mm" o:insetmode="custom" style="layout-flow:horizontal;&#10;v-text-anchor:top;">
                  <w:txbxContent>
                    <w:p>
                      <w:r>
                        <w:t>MUNICIPALIDAD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04" behindDoc="0" locked="0" layoutInCell="1" hidden="0" allowOverlap="1">
                <wp:simplePos x="0" y="0"/>
                <wp:positionH relativeFrom="column">
                  <wp:posOffset>5493385</wp:posOffset>
                </wp:positionH>
                <wp:positionV relativeFrom="paragraph">
                  <wp:posOffset>7613015</wp:posOffset>
                </wp:positionV>
                <wp:extent cx="1294129" cy="716915"/>
                <wp:effectExtent l="0" t="0" r="0" b="0"/>
                <wp:wrapNone/>
                <wp:docPr id="82" name="Caja de texto 8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294129" cy="716915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83">
                        <w:txbxContent>
                          <w:p/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84" o:spid="_x0000_s84" fillcolor="#FFFFFF" stroked="t" strokeweight="0.5pt" style="position:absolute;&#10;margin-left:432.55002pt;&#10;margin-top:599.45pt;&#10;width:101.89999pt;&#10;height:56.45001pt;&#10;z-index:104;&#10;mso-position-horizontal:absolute;&#10;mso-position-vertical:absolute;&#10;mso-wrap-style:square;">
                <v:stroke color="#000000"/>
                <v:textbox id="866" inset="2.54mm,1.27mm,2.54mm,1.27mm" o:insetmode="custom" style="layout-flow:horizontal;&#10;v-text-anchor:top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100" behindDoc="0" locked="0" layoutInCell="1" hidden="0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5868670</wp:posOffset>
                </wp:positionV>
                <wp:extent cx="1308100" cy="393700"/>
                <wp:effectExtent l="0" t="0" r="0" b="0"/>
                <wp:wrapNone/>
                <wp:docPr id="85" name="Caja de texto 85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308100" cy="393700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86">
                        <w:txbxContent>
                          <w:p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IGLESIA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87" o:spid="_x0000_s87" fillcolor="#FFFFFF" stroked="t" strokeweight="0.5pt" style="position:absolute;&#10;margin-left:296.3pt;&#10;margin-top:462.09998pt;&#10;width:102.99999pt;&#10;height:31.000015pt;&#10;z-index:100;&#10;mso-position-horizontal:absolute;&#10;mso-position-vertical:absolute;&#10;mso-wrap-style:square;">
                <v:stroke color="#000000"/>
                <v:textbox id="867" inset="2.54mm,1.27mm,2.54mm,1.27mm" o:insetmode="custom" style="layout-flow:horizontal;&#10;v-text-anchor:top;">
                  <w:txbxContent>
                    <w:p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IGLESIA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99" behindDoc="0" locked="0" layoutInCell="1" hidden="0" allowOverlap="1">
                <wp:simplePos x="0" y="0"/>
                <wp:positionH relativeFrom="column">
                  <wp:posOffset>1460499</wp:posOffset>
                </wp:positionH>
                <wp:positionV relativeFrom="paragraph">
                  <wp:posOffset>3562350</wp:posOffset>
                </wp:positionV>
                <wp:extent cx="812799" cy="241299"/>
                <wp:effectExtent l="0" t="0" r="0" b="0"/>
                <wp:wrapNone/>
                <wp:docPr id="88" name="Caja de texto 88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12799" cy="241299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89">
                        <w:txbxContent>
                          <w:p>
                            <w:r>
                              <w:t>NEVERIA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90" o:spid="_x0000_s90" fillcolor="#FFFFFF" stroked="t" strokeweight="0.5pt" style="position:absolute;&#10;margin-left:114.99999pt;&#10;margin-top:280.5pt;&#10;width:63.999996pt;&#10;height:18.999992pt;&#10;z-index:99;&#10;mso-position-horizontal:absolute;&#10;mso-position-vertical:absolute;&#10;mso-wrap-style:square;">
                <v:stroke color="#000000"/>
                <v:textbox id="868" inset="2.54mm,1.27mm,2.54mm,1.27mm" o:insetmode="custom" style="layout-flow:horizontal;&#10;v-text-anchor:top;">
                  <w:txbxContent>
                    <w:p>
                      <w:r>
                        <w:t>NEVERIA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98" behindDoc="0" locked="0" layoutInCell="1" hidden="0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3562350</wp:posOffset>
                </wp:positionV>
                <wp:extent cx="850900" cy="228600"/>
                <wp:effectExtent l="0" t="0" r="0" b="0"/>
                <wp:wrapNone/>
                <wp:docPr id="91" name="Caja de texto 91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50900" cy="228600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92">
                        <w:txbxContent>
                          <w:p>
                            <w:r>
                              <w:t xml:space="preserve">INTERNET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93" o:spid="_x0000_s93" fillcolor="#FFFFFF" stroked="t" strokeweight="0.5pt" style="position:absolute;&#10;margin-left:29.0pt;&#10;margin-top:280.5pt;&#10;width:67.00001pt;&#10;height:18.0pt;&#10;z-index:98;&#10;mso-position-horizontal:absolute;&#10;mso-position-vertical:absolute;&#10;mso-wrap-style:square;">
                <v:stroke color="#000000"/>
                <v:textbox id="869" inset="2.54mm,1.27mm,2.54mm,1.27mm" o:insetmode="custom" style="layout-flow:horizontal;&#10;v-text-anchor:top;">
                  <w:txbxContent>
                    <w:p>
                      <w:r>
                        <w:t xml:space="preserve">INTERNET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97" behindDoc="0" locked="0" layoutInCell="1" hidden="0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3511550</wp:posOffset>
                </wp:positionV>
                <wp:extent cx="787399" cy="304800"/>
                <wp:effectExtent l="0" t="0" r="0" b="0"/>
                <wp:wrapNone/>
                <wp:docPr id="94" name="Caja de texto 9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87399" cy="304800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95">
                        <w:txbxContent>
                          <w:p>
                            <w:r>
                              <w:t>TIENDA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96" o:spid="_x0000_s96" fillcolor="#FFFFFF" stroked="t" strokeweight="0.5pt" style="position:absolute;&#10;margin-left:198.0pt;&#10;margin-top:276.5pt;&#10;width:61.999985pt;&#10;height:24.0pt;&#10;z-index:97;&#10;mso-position-horizontal:absolute;&#10;mso-position-vertical:absolute;&#10;mso-wrap-style:square;">
                <v:stroke color="#000000"/>
                <v:textbox id="870" inset="2.54mm,1.27mm,2.54mm,1.27mm" o:insetmode="custom" style="layout-flow:horizontal;&#10;v-text-anchor:top;">
                  <w:txbxContent>
                    <w:p>
                      <w:r>
                        <w:t>TIENDA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96" behindDoc="0" locked="0" layoutInCell="1" hidden="0" allowOverlap="1">
                <wp:simplePos x="0" y="0"/>
                <wp:positionH relativeFrom="column">
                  <wp:posOffset>2578099</wp:posOffset>
                </wp:positionH>
                <wp:positionV relativeFrom="paragraph">
                  <wp:posOffset>2876550</wp:posOffset>
                </wp:positionV>
                <wp:extent cx="807720" cy="279399"/>
                <wp:effectExtent l="0" t="0" r="0" b="0"/>
                <wp:wrapNone/>
                <wp:docPr id="97" name="Caja de texto 97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07720" cy="279399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98">
                        <w:txbxContent>
                          <w:p>
                            <w:r>
                              <w:t>CASA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99" o:spid="_x0000_s99" fillcolor="#FFFFFF" stroked="t" strokeweight="0.5pt" style="position:absolute;&#10;margin-left:202.99998pt;&#10;margin-top:226.5pt;&#10;width:63.600006pt;&#10;height:21.999992pt;&#10;z-index:96;&#10;mso-position-horizontal:absolute;&#10;mso-position-vertical:absolute;&#10;mso-wrap-style:square;">
                <v:stroke color="#000000"/>
                <v:textbox id="871" inset="2.54mm,1.27mm,2.54mm,1.27mm" o:insetmode="custom" style="layout-flow:horizontal;&#10;v-text-anchor:top;">
                  <w:txbxContent>
                    <w:p>
                      <w: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95" behindDoc="0" locked="0" layoutInCell="1" hidden="0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2331085</wp:posOffset>
                </wp:positionV>
                <wp:extent cx="838200" cy="278765"/>
                <wp:effectExtent l="0" t="0" r="0" b="0"/>
                <wp:wrapNone/>
                <wp:docPr id="100" name="Caja de texto 100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38200" cy="278765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101">
                        <w:txbxContent>
                          <w:p>
                            <w:r>
                              <w:t>CASA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102" o:spid="_x0000_s102" fillcolor="#FFFFFF" stroked="t" strokeweight="0.5pt" style="position:absolute;&#10;margin-left:198.0pt;&#10;margin-top:183.55pt;&#10;width:66.0pt;&#10;height:21.950006pt;&#10;z-index:95;&#10;mso-position-horizontal:absolute;&#10;mso-position-vertical:absolute;&#10;mso-wrap-style:square;">
                <v:stroke color="#000000"/>
                <v:textbox id="872" inset="2.54mm,1.27mm,2.54mm,1.27mm" o:insetmode="custom" style="layout-flow:horizontal;&#10;v-text-anchor:top;">
                  <w:txbxContent>
                    <w:p>
                      <w: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94" behindDoc="0" locked="0" layoutInCell="1" hidden="0" allowOverlap="1">
                <wp:simplePos x="0" y="0"/>
                <wp:positionH relativeFrom="column">
                  <wp:posOffset>1892299</wp:posOffset>
                </wp:positionH>
                <wp:positionV relativeFrom="paragraph">
                  <wp:posOffset>4400550</wp:posOffset>
                </wp:positionV>
                <wp:extent cx="1244600" cy="330200"/>
                <wp:effectExtent l="0" t="0" r="0" b="0"/>
                <wp:wrapNone/>
                <wp:docPr id="103" name="Caja de texto 103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244600" cy="330200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104">
                        <w:txbxContent>
                          <w:p>
                            <w:r>
                              <w:t>COOPERATIVA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105" o:spid="_x0000_s105" fillcolor="#FFFFFF" stroked="t" strokeweight="0.5pt" style="position:absolute;&#10;margin-left:149.0pt;&#10;margin-top:346.5pt;&#10;width:98.0pt;&#10;height:26.000008pt;&#10;z-index:94;&#10;mso-position-horizontal:absolute;&#10;mso-position-vertical:absolute;&#10;mso-wrap-style:square;">
                <v:stroke color="#000000"/>
                <v:textbox id="873" inset="2.54mm,1.27mm,2.54mm,1.27mm" o:insetmode="custom" style="layout-flow:horizontal;&#10;v-text-anchor:top;">
                  <w:txbxContent>
                    <w:p>
                      <w:r>
                        <w:t>COOPERATIVA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93" behindDoc="0" locked="0" layoutInCell="1" hidden="0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4514850</wp:posOffset>
                </wp:positionV>
                <wp:extent cx="1392554" cy="436244"/>
                <wp:effectExtent l="0" t="0" r="0" b="0"/>
                <wp:wrapNone/>
                <wp:docPr id="106" name="Caja de texto 10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392554" cy="436244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107">
                        <w:txbxContent>
                          <w:p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CAPILLA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108" o:spid="_x0000_s108" fillcolor="#FFFFFF" stroked="t" strokeweight="0.5pt" style="position:absolute;&#10;margin-left:281.45pt;&#10;margin-top:355.5pt;&#10;width:109.64999pt;&#10;height:34.349995pt;&#10;z-index:93;&#10;mso-position-horizontal:absolute;&#10;mso-position-vertical:absolute;&#10;mso-wrap-style:square;">
                <v:stroke color="#000000"/>
                <v:textbox id="874" inset="2.54mm,1.27mm,2.54mm,1.27mm" o:insetmode="custom" style="layout-flow:horizontal;&#10;v-text-anchor:top;">
                  <w:txbxContent>
                    <w:p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CAPILLA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91" behindDoc="0" locked="0" layoutInCell="1" hidden="0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878205</wp:posOffset>
                </wp:positionV>
                <wp:extent cx="1787525" cy="436245"/>
                <wp:effectExtent l="0" t="0" r="0" b="0"/>
                <wp:wrapNone/>
                <wp:docPr id="109" name="Caja de texto 109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787525" cy="436245"/>
                        </a:xfrm>
                        <a:prstGeom prst="rect"/>
                        <a:solidFill>
                          <a:srgbClr val="FFFFFF"/>
                        </a:solidFill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 id="110">
                        <w:txbxContent>
                          <w:p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INED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id="Caja de texto 111" o:spid="_x0000_s111" fillcolor="#FFFFFF" stroked="t" strokeweight="0.5pt" style="position:absolute;&#10;margin-left:207.8pt;&#10;margin-top:69.15pt;&#10;width:140.75pt;&#10;height:34.35pt;&#10;z-index:91;&#10;mso-position-horizontal:absolute;&#10;mso-position-vertical:absolute;&#10;mso-wrap-style:square;">
                <v:stroke color="#000000"/>
                <v:textbox id="875" inset="2.54mm,1.27mm,2.54mm,1.27mm" o:insetmode="custom" style="layout-flow:horizontal;&#10;v-text-anchor:top;">
                  <w:txbxContent>
                    <w:p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INED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88" behindDoc="0" locked="0" layoutInCell="1" hidden="0" allowOverlap="1">
                <wp:simplePos x="0" y="0"/>
                <wp:positionH relativeFrom="margin">
                  <wp:posOffset>1371600</wp:posOffset>
                </wp:positionH>
                <wp:positionV relativeFrom="paragraph">
                  <wp:posOffset>6634480</wp:posOffset>
                </wp:positionV>
                <wp:extent cx="1704339" cy="1641474"/>
                <wp:effectExtent l="0" t="0" r="0" b="0"/>
                <wp:wrapNone/>
                <wp:docPr id="112" name="Rectángulos 11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704339" cy="1641474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13" o:spid="_x0000_s113" fillcolor="#FFFFFF" stroked="t" strokeweight="1.0pt" style="position:absolute;&#10;margin-left:108.0pt;&#10;margin-top:522.4pt;&#10;width:134.19998pt;&#10;height:129.24998pt;&#10;z-index:88;&#10;mso-position-horizontal:absolute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82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6264910</wp:posOffset>
                </wp:positionV>
                <wp:extent cx="623569" cy="394335"/>
                <wp:effectExtent l="0" t="0" r="0" b="0"/>
                <wp:wrapNone/>
                <wp:docPr id="114" name="Rectángulos 11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23569" cy="394335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15" o:spid="_x0000_s115" fillcolor="#FFFFFF" stroked="t" strokeweight="1.0pt" style="position:absolute;&#10;margin-left:-2.1pt;&#10;margin-top:493.3pt;&#10;width:49.099995pt;&#10;height:31.050003pt;&#10;rotation:90.0;&#10;z-index:82;&#10;mso-position-horizontal:right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80" behindDoc="0" locked="0" layoutInCell="1" hidden="0" allowOverlap="1">
                <wp:simplePos x="0" y="0"/>
                <wp:positionH relativeFrom="margin">
                  <wp:posOffset>3512185</wp:posOffset>
                </wp:positionH>
                <wp:positionV relativeFrom="paragraph">
                  <wp:posOffset>4364355</wp:posOffset>
                </wp:positionV>
                <wp:extent cx="1579245" cy="748030"/>
                <wp:effectExtent l="0" t="0" r="0" b="0"/>
                <wp:wrapNone/>
                <wp:docPr id="116" name="Rectángulos 11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579245" cy="748030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17" o:spid="_x0000_s117" fillcolor="#FFFFFF" stroked="t" strokeweight="1.0pt" style="position:absolute;&#10;margin-left:276.55pt;&#10;margin-top:343.65pt;&#10;width:124.35pt;&#10;height:58.900013pt;&#10;z-index:80;&#10;mso-position-horizontal:absolute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79" behindDoc="0" locked="0" layoutInCell="1" hidden="0" allowOverlap="1">
                <wp:simplePos x="0" y="0"/>
                <wp:positionH relativeFrom="margin">
                  <wp:posOffset>1891029</wp:posOffset>
                </wp:positionH>
                <wp:positionV relativeFrom="paragraph">
                  <wp:posOffset>4364355</wp:posOffset>
                </wp:positionV>
                <wp:extent cx="1309370" cy="394969"/>
                <wp:effectExtent l="0" t="0" r="0" b="0"/>
                <wp:wrapNone/>
                <wp:docPr id="118" name="Rectángulos 118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309370" cy="394969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19" o:spid="_x0000_s119" fillcolor="#FFFFFF" stroked="t" strokeweight="1.0pt" style="position:absolute;&#10;margin-left:148.9pt;&#10;margin-top:343.65pt;&#10;width:103.10001pt;&#10;height:31.09999pt;&#10;z-index:79;&#10;mso-position-horizontal:absolute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78" behindDoc="0" locked="0" layoutInCell="1" hidden="0" allowOverlap="1">
                <wp:simplePos x="0" y="0"/>
                <wp:positionH relativeFrom="margin">
                  <wp:posOffset>748030</wp:posOffset>
                </wp:positionH>
                <wp:positionV relativeFrom="paragraph">
                  <wp:posOffset>4364355</wp:posOffset>
                </wp:positionV>
                <wp:extent cx="934719" cy="394969"/>
                <wp:effectExtent l="0" t="0" r="0" b="0"/>
                <wp:wrapNone/>
                <wp:docPr id="120" name="Rectángulos 120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34719" cy="394969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21" o:spid="_x0000_s121" fillcolor="#FFFFFF" stroked="t" strokeweight="1.0pt" style="position:absolute;&#10;margin-left:58.9pt;&#10;margin-top:343.65pt;&#10;width:73.6pt;&#10;height:31.09999pt;&#10;z-index:78;&#10;mso-position-horizontal:absolute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73" behindDoc="0" locked="0" layoutInCell="1" hidden="0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3429000</wp:posOffset>
                </wp:positionV>
                <wp:extent cx="934719" cy="435610"/>
                <wp:effectExtent l="0" t="0" r="0" b="0"/>
                <wp:wrapNone/>
                <wp:docPr id="122" name="Rectángulos 12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34719" cy="435610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23" o:spid="_x0000_s123" fillcolor="#FFFFFF" stroked="t" strokeweight="1.0pt" style="position:absolute;&#10;margin-left:24.45pt;&#10;margin-top:270.0pt;&#10;width:73.6pt;&#10;height:34.300007pt;&#10;z-index:73;&#10;mso-position-horizontal:absolute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72" behindDoc="0" locked="0" layoutInCell="1" hidden="0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3429000</wp:posOffset>
                </wp:positionV>
                <wp:extent cx="934719" cy="436244"/>
                <wp:effectExtent l="0" t="0" r="0" b="0"/>
                <wp:wrapNone/>
                <wp:docPr id="124" name="Rectángulos 12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34719" cy="436244"/>
                        </a:xfrm>
                        <a:prstGeom prst="rect"/>
                        <a:solidFill>
                          <a:srgbClr val="E7E6E6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25" o:spid="_x0000_s125" fillcolor="#E7E6E6" stroked="t" strokeweight="1.0pt" style="position:absolute;&#10;margin-left:108.0pt;&#10;margin-top:270.0pt;&#10;width:73.6pt;&#10;height:34.349995pt;&#10;z-index:72;&#10;mso-position-horizontal:absolute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70" behindDoc="0" locked="0" layoutInCell="1" hidden="0" allowOverlap="1">
                <wp:simplePos x="0" y="0"/>
                <wp:positionH relativeFrom="margin">
                  <wp:posOffset>2454275</wp:posOffset>
                </wp:positionH>
                <wp:positionV relativeFrom="paragraph">
                  <wp:posOffset>3408044</wp:posOffset>
                </wp:positionV>
                <wp:extent cx="934719" cy="457200"/>
                <wp:effectExtent l="0" t="0" r="0" b="0"/>
                <wp:wrapNone/>
                <wp:docPr id="126" name="Rectángulos 12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34719" cy="457200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27" o:spid="_x0000_s127" fillcolor="#FFFFFF" stroked="t" strokeweight="1.0pt" style="position:absolute;&#10;margin-left:193.25pt;&#10;margin-top:268.35pt;&#10;width:73.6pt;&#10;height:36.0pt;&#10;z-index:70;&#10;mso-position-horizontal:absolute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71" behindDoc="0" locked="0" layoutInCell="1" hidden="0" allowOverlap="1">
                <wp:simplePos x="0" y="0"/>
                <wp:positionH relativeFrom="margin">
                  <wp:posOffset>2495550</wp:posOffset>
                </wp:positionH>
                <wp:positionV relativeFrom="paragraph">
                  <wp:posOffset>2825115</wp:posOffset>
                </wp:positionV>
                <wp:extent cx="934719" cy="436244"/>
                <wp:effectExtent l="0" t="0" r="0" b="0"/>
                <wp:wrapNone/>
                <wp:docPr id="128" name="Rectángulos 128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34719" cy="436244"/>
                        </a:xfrm>
                        <a:prstGeom prst="rect"/>
                        <a:solidFill>
                          <a:srgbClr val="F2F2F2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29" o:spid="_x0000_s129" fillcolor="#F2F2F2" stroked="t" strokeweight="1.0pt" style="position:absolute;&#10;margin-left:196.5pt;&#10;margin-top:222.45pt;&#10;width:73.6pt;&#10;height:34.349995pt;&#10;z-index:71;&#10;mso-position-horizontal:absolute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69" behindDoc="0" locked="0" layoutInCell="1" hidden="0" allowOverlap="1">
                <wp:simplePos x="0" y="0"/>
                <wp:positionH relativeFrom="margin">
                  <wp:posOffset>2495550</wp:posOffset>
                </wp:positionH>
                <wp:positionV relativeFrom="paragraph">
                  <wp:posOffset>2285365</wp:posOffset>
                </wp:positionV>
                <wp:extent cx="934719" cy="394970"/>
                <wp:effectExtent l="0" t="0" r="0" b="0"/>
                <wp:wrapNone/>
                <wp:docPr id="130" name="Rectángulos 130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34719" cy="394970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31" o:spid="_x0000_s131" fillcolor="#FFFFFF" stroked="t" strokeweight="1.0pt" style="position:absolute;&#10;margin-left:196.5pt;&#10;margin-top:179.95pt;&#10;width:73.6pt;&#10;height:31.100014pt;&#10;z-index:69;&#10;mso-position-horizontal:absolute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76" behindDoc="0" locked="0" layoutInCell="1" hidden="0" allowOverlap="1">
                <wp:simplePos x="0" y="0"/>
                <wp:positionH relativeFrom="margin">
                  <wp:posOffset>4263390</wp:posOffset>
                </wp:positionH>
                <wp:positionV relativeFrom="paragraph">
                  <wp:posOffset>2437765</wp:posOffset>
                </wp:positionV>
                <wp:extent cx="934720" cy="394970"/>
                <wp:effectExtent l="0" t="0" r="0" b="0"/>
                <wp:wrapNone/>
                <wp:docPr id="132" name="Rectángulos 13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34720" cy="394970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33" o:spid="_x0000_s133" fillcolor="#FFFFFF" stroked="t" strokeweight="1.0pt" style="position:absolute;&#10;margin-left:335.7pt;&#10;margin-top:191.95pt;&#10;width:73.60002pt;&#10;height:31.100014pt;&#10;z-index:76;&#10;mso-position-horizontal:absolute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75" behindDoc="0" locked="0" layoutInCell="1" hidden="0" allowOverlap="1">
                <wp:simplePos x="0" y="0"/>
                <wp:positionH relativeFrom="margin">
                  <wp:posOffset>4263390</wp:posOffset>
                </wp:positionH>
                <wp:positionV relativeFrom="paragraph">
                  <wp:posOffset>1938654</wp:posOffset>
                </wp:positionV>
                <wp:extent cx="934720" cy="394970"/>
                <wp:effectExtent l="0" t="0" r="0" b="0"/>
                <wp:wrapNone/>
                <wp:docPr id="134" name="Rectángulos 13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34720" cy="394970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35" o:spid="_x0000_s135" fillcolor="#FFFFFF" stroked="t" strokeweight="1.0pt" style="position:absolute;&#10;margin-left:335.7pt;&#10;margin-top:152.65pt;&#10;width:73.60002pt;&#10;height:31.100002pt;&#10;z-index:75;&#10;mso-position-horizontal:absolute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74" behindDoc="0" locked="0" layoutInCell="1" hidden="0" allowOverlap="1">
                <wp:simplePos x="0" y="0"/>
                <wp:positionH relativeFrom="margin">
                  <wp:posOffset>4243070</wp:posOffset>
                </wp:positionH>
                <wp:positionV relativeFrom="paragraph">
                  <wp:posOffset>1432560</wp:posOffset>
                </wp:positionV>
                <wp:extent cx="934719" cy="394970"/>
                <wp:effectExtent l="0" t="0" r="0" b="0"/>
                <wp:wrapNone/>
                <wp:docPr id="136" name="Rectángulos 13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34719" cy="394970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37" o:spid="_x0000_s137" fillcolor="#FFFFFF" stroked="t" strokeweight="1.0pt" style="position:absolute;&#10;margin-left:334.1pt;&#10;margin-top:112.8pt;&#10;width:73.6pt;&#10;height:31.100002pt;&#10;z-index:74;&#10;mso-position-horizontal:absolute;&#10;mso-position-horizontal-relative:margin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68" behindDoc="0" locked="0" layoutInCell="1" hidden="0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-145415</wp:posOffset>
                </wp:positionV>
                <wp:extent cx="2722244" cy="1496060"/>
                <wp:effectExtent l="0" t="0" r="0" b="0"/>
                <wp:wrapNone/>
                <wp:docPr id="138" name="Rectángulos 138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722244" cy="1496060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39" o:spid="_x0000_s139" fillcolor="#FFFFFF" stroked="t" strokeweight="1.0pt" style="position:absolute;&#10;margin-left:206.1pt;&#10;margin-top:-11.45pt;&#10;width:214.34998pt;&#10;height:117.8pt;&#10;z-index:68;&#10;mso-position-horizontal:absolute;&#10;mso-position-vertical:absolute;">
                <v:stroke color="#000000"/>
              </v:rect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67" behindDoc="0" locked="0" layoutInCell="1" hidden="0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-248920</wp:posOffset>
                </wp:positionV>
                <wp:extent cx="2327275" cy="2639060"/>
                <wp:effectExtent l="0" t="0" r="0" b="0"/>
                <wp:wrapNone/>
                <wp:docPr id="140" name="Rectángulos 140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327275" cy="2639060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type="#_x0000_t1" id="Rectángulos 141" o:spid="_x0000_s141" fillcolor="#FFFFFF" stroked="t" strokeweight="1.0pt" style="position:absolute;&#10;margin-left:1.6pt;&#10;margin-top:-19.6pt;&#10;width:183.25pt;&#10;height:207.8pt;&#10;z-index:67;&#10;mso-position-horizontal:absolute;&#10;mso-position-vertical:absolute;">
                <v:stroke color="#000000"/>
              </v:rect>
            </w:pict>
          </mc:Fallback>
        </mc:AlternateContent>
      </w:r>
      <w:r>
        <w:br w:type="page"/>
      </w:r>
    </w:p>
    <w:p>
      <w:r>
        <w:drawing>
          <wp:inline distT="0" distB="0" distL="0" distR="0">
            <wp:extent cx="6858000" cy="9144000"/>
            <wp:effectExtent l="0" t="0" r="0" b="0"/>
            <wp:docPr id="142" name="Imágenes 1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ágenes 14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8000" cy="914400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2240" w:h="20160"/>
      <w:pgMar w:top="720" w:right="720" w:bottom="720" w:left="720" w:header="708" w:footer="708" w:gutter="0"/>
      <w:docGrid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Droid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Arial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Luxi Sans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HONOR black body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91"/>
  <w:bordersDoNotSurroundHeader/>
  <w:bordersDoNotSurroundFooter/>
  <w:defaultTabStop w:val="708"/>
  <w:drawingGridHorizontalSpacing w:val="110"/>
  <w:drawingGridVerticalSpacing w:val="156"/>
  <w:displayHorizontalDrawingGridEvery w:val="0"/>
  <w:displayVerticalDrawingGridEvery w:val="1"/>
  <w:compat>
    <w:spaceForUL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spacing w:after="160" w:line="259" w:lineRule="auto"/>
    </w:pPr>
    <w:rPr>
      <w:rFonts w:ascii="Droid Sans" w:eastAsia="Droid Sans" w:cs="Arial"/>
      <w:sz w:val="22"/>
      <w:szCs w:val="22"/>
      <w:lang w:val="es-GT" w:eastAsia="en-US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143.png"/><Relationship Id="rId3" Type="http://schemas.openxmlformats.org/officeDocument/2006/relationships/styles" Target="styles.xml"/><Relationship Id="rId4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0</TotalTime>
  <Application>Honor_Office</Application>
  <Pages>2</Pages>
  <Words>31</Words>
  <Characters>193</Characters>
  <Lines>3</Lines>
  <Paragraphs>28</Paragraphs>
  <CharactersWithSpaces>199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HONOR Docs</cp:lastModifiedBy>
  <cp:revision>0</cp:revision>
  <dcterms:modified xsi:type="dcterms:W3CDTF">2025-10-31T11:40:01Z</dcterms:modified>
</cp:coreProperties>
</file>